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A3164" w14:textId="24F87489" w:rsidR="00B31568" w:rsidRPr="001910C9" w:rsidRDefault="00B31568" w:rsidP="00B31568">
      <w:pPr>
        <w:pStyle w:val="Tekstpodstawowy"/>
        <w:jc w:val="right"/>
        <w:rPr>
          <w:sz w:val="18"/>
          <w:szCs w:val="12"/>
        </w:rPr>
      </w:pPr>
      <w:r w:rsidRPr="001910C9">
        <w:rPr>
          <w:sz w:val="18"/>
          <w:szCs w:val="12"/>
        </w:rPr>
        <w:t>…….…………….………….…………</w:t>
      </w:r>
    </w:p>
    <w:p w14:paraId="20A5BD8B" w14:textId="2104FDEF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  <w:t xml:space="preserve">               (miejscowość, data)</w:t>
      </w:r>
    </w:p>
    <w:p w14:paraId="11654CD9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>……………………………………….</w:t>
      </w:r>
    </w:p>
    <w:p w14:paraId="7641E204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 xml:space="preserve">                  (imię i nazwisko)</w:t>
      </w:r>
    </w:p>
    <w:p w14:paraId="5888B4B4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</w:p>
    <w:p w14:paraId="0F8943F9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>……………………………………….</w:t>
      </w:r>
    </w:p>
    <w:p w14:paraId="20014E1F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 xml:space="preserve">      (ulica, numer domu/mieszkania)</w:t>
      </w:r>
    </w:p>
    <w:p w14:paraId="6D1ECA9C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</w:p>
    <w:p w14:paraId="514FAA39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>……………………………………….</w:t>
      </w:r>
    </w:p>
    <w:p w14:paraId="784227BE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 xml:space="preserve">        (kod pocztowy, miejscowość)</w:t>
      </w:r>
    </w:p>
    <w:p w14:paraId="1CFB9877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</w:p>
    <w:p w14:paraId="7B14CB31" w14:textId="48A9B1D8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 xml:space="preserve">………………………………………. </w:t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sz w:val="18"/>
          <w:szCs w:val="12"/>
        </w:rPr>
        <w:tab/>
      </w:r>
      <w:r w:rsidRPr="001910C9">
        <w:rPr>
          <w:b/>
          <w:sz w:val="24"/>
          <w:szCs w:val="18"/>
        </w:rPr>
        <w:t>BURMISTRZ CZERSKA</w:t>
      </w:r>
    </w:p>
    <w:p w14:paraId="67C41F51" w14:textId="77777777" w:rsidR="00B31568" w:rsidRPr="001910C9" w:rsidRDefault="00B31568" w:rsidP="00B31568">
      <w:pPr>
        <w:pStyle w:val="Tekstpodstawowy"/>
        <w:rPr>
          <w:sz w:val="18"/>
          <w:szCs w:val="12"/>
        </w:rPr>
      </w:pPr>
      <w:r w:rsidRPr="001910C9">
        <w:rPr>
          <w:sz w:val="18"/>
          <w:szCs w:val="12"/>
        </w:rPr>
        <w:t xml:space="preserve">                        (telefon)</w:t>
      </w:r>
    </w:p>
    <w:p w14:paraId="5B7110E8" w14:textId="3E69C0A0" w:rsidR="00B31568" w:rsidRPr="001910C9" w:rsidRDefault="00B31568" w:rsidP="00B31568">
      <w:pPr>
        <w:pStyle w:val="Tekstpodstawowy"/>
        <w:rPr>
          <w:b/>
          <w:sz w:val="24"/>
          <w:szCs w:val="18"/>
        </w:rPr>
      </w:pPr>
      <w:r w:rsidRPr="001910C9">
        <w:rPr>
          <w:sz w:val="18"/>
          <w:szCs w:val="12"/>
        </w:rPr>
        <w:t xml:space="preserve">          </w:t>
      </w:r>
    </w:p>
    <w:p w14:paraId="1BA27FE1" w14:textId="77777777" w:rsidR="00B31568" w:rsidRPr="001910C9" w:rsidRDefault="00B31568" w:rsidP="00B31568">
      <w:pPr>
        <w:pStyle w:val="Tekstpodstawowy"/>
        <w:rPr>
          <w:b/>
        </w:rPr>
      </w:pPr>
    </w:p>
    <w:p w14:paraId="6CF1AC6B" w14:textId="77777777" w:rsidR="00F66E10" w:rsidRPr="001910C9" w:rsidRDefault="00F66E10" w:rsidP="00F66E10">
      <w:pPr>
        <w:pStyle w:val="Tekstpodstawowy"/>
        <w:jc w:val="center"/>
        <w:rPr>
          <w:b/>
          <w:spacing w:val="80"/>
        </w:rPr>
      </w:pPr>
      <w:r w:rsidRPr="001910C9">
        <w:rPr>
          <w:b/>
          <w:spacing w:val="80"/>
        </w:rPr>
        <w:t>WNIOSEK</w:t>
      </w:r>
    </w:p>
    <w:p w14:paraId="0E706515" w14:textId="77777777" w:rsidR="00F66E10" w:rsidRPr="001910C9" w:rsidRDefault="00F66E10" w:rsidP="00F66E10">
      <w:pPr>
        <w:pStyle w:val="Tekstpodstawowy"/>
        <w:jc w:val="center"/>
        <w:rPr>
          <w:b/>
          <w:sz w:val="24"/>
          <w:szCs w:val="18"/>
        </w:rPr>
      </w:pPr>
      <w:r w:rsidRPr="001910C9">
        <w:rPr>
          <w:b/>
          <w:sz w:val="24"/>
          <w:szCs w:val="18"/>
        </w:rPr>
        <w:t>O  WYDANIE DECYZJI  O  ŚRODOWISKOWYCH  UWARUNKOWANIACH</w:t>
      </w:r>
    </w:p>
    <w:p w14:paraId="08E292CD" w14:textId="77777777" w:rsidR="00F66E10" w:rsidRPr="001910C9" w:rsidRDefault="00F66E10" w:rsidP="00F66E10">
      <w:pPr>
        <w:pStyle w:val="Tekstpodstawowy"/>
        <w:jc w:val="center"/>
        <w:rPr>
          <w:b/>
        </w:rPr>
      </w:pPr>
      <w:r w:rsidRPr="001910C9">
        <w:rPr>
          <w:b/>
          <w:sz w:val="24"/>
          <w:szCs w:val="18"/>
        </w:rPr>
        <w:t>ZGODY  NA  REALIZACJĘ  PRZEDSIĘWZIĘCIA</w:t>
      </w:r>
    </w:p>
    <w:p w14:paraId="7726707A" w14:textId="77777777" w:rsidR="00F66E10" w:rsidRPr="001910C9" w:rsidRDefault="00F66E10" w:rsidP="00F66E10">
      <w:pPr>
        <w:spacing w:line="360" w:lineRule="auto"/>
        <w:jc w:val="both"/>
        <w:rPr>
          <w:rFonts w:ascii="Times New Roman" w:hAnsi="Times New Roman" w:cs="Times New Roman"/>
          <w:sz w:val="22"/>
        </w:rPr>
      </w:pPr>
    </w:p>
    <w:p w14:paraId="18B5E665" w14:textId="77777777" w:rsidR="00F66E10" w:rsidRPr="001910C9" w:rsidRDefault="00F66E10" w:rsidP="00F66E10">
      <w:pPr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 xml:space="preserve">dla przedsięwzięcia polegającego na: /…/, które zgodnie z § /…/ ust. 1 pkt /…/ rozporządzenia Rady Ministrów z dnia 9 listopada 2010 r. w sprawie określenia rodzajów przedsięwzięć mogących znacząco oddziaływać na środowisko (Dz. U. z 2019 r. poz. 1839 ze zm.), kwalifikuje się jako planowane przedsięwzięcie mogące </w:t>
      </w:r>
      <w:r w:rsidRPr="001910C9">
        <w:rPr>
          <w:rFonts w:ascii="Times New Roman" w:hAnsi="Times New Roman" w:cs="Times New Roman"/>
          <w:i/>
          <w:sz w:val="24"/>
        </w:rPr>
        <w:t>zawsze/potencjalnie</w:t>
      </w:r>
      <w:r w:rsidRPr="001910C9">
        <w:rPr>
          <w:rStyle w:val="Odwoanieprzypisukocowego"/>
          <w:rFonts w:ascii="Times New Roman" w:hAnsi="Times New Roman" w:cs="Times New Roman"/>
          <w:sz w:val="24"/>
        </w:rPr>
        <w:endnoteReference w:id="1"/>
      </w:r>
      <w:r w:rsidRPr="001910C9">
        <w:rPr>
          <w:rFonts w:ascii="Times New Roman" w:hAnsi="Times New Roman" w:cs="Times New Roman"/>
          <w:sz w:val="24"/>
        </w:rPr>
        <w:t xml:space="preserve"> znacząco oddziaływać na środowisko. Decyzja o środowiskowych uwarunkowaniach będzie niezbędna do uzyskania decyzji /…/</w:t>
      </w:r>
    </w:p>
    <w:p w14:paraId="15545DBA" w14:textId="77777777" w:rsidR="00F66E10" w:rsidRPr="001910C9" w:rsidRDefault="00F66E10" w:rsidP="00F66E10">
      <w:pPr>
        <w:pStyle w:val="Tekstpodstawowy"/>
        <w:rPr>
          <w:b/>
        </w:rPr>
      </w:pPr>
    </w:p>
    <w:p w14:paraId="609C626A" w14:textId="77777777" w:rsidR="00F66E10" w:rsidRPr="001910C9" w:rsidRDefault="00F66E10" w:rsidP="00F66E10">
      <w:pPr>
        <w:ind w:firstLine="5245"/>
        <w:jc w:val="both"/>
        <w:rPr>
          <w:rFonts w:ascii="Times New Roman" w:hAnsi="Times New Roman" w:cs="Times New Roman"/>
        </w:rPr>
      </w:pPr>
      <w:r w:rsidRPr="001910C9">
        <w:rPr>
          <w:rFonts w:ascii="Times New Roman" w:hAnsi="Times New Roman" w:cs="Times New Roman"/>
        </w:rPr>
        <w:t>....................................................................</w:t>
      </w:r>
    </w:p>
    <w:p w14:paraId="6A785F09" w14:textId="77777777" w:rsidR="00F66E10" w:rsidRPr="001910C9" w:rsidRDefault="00F66E10" w:rsidP="00F66E10">
      <w:pPr>
        <w:ind w:firstLine="6096"/>
        <w:jc w:val="both"/>
        <w:rPr>
          <w:rFonts w:ascii="Times New Roman" w:hAnsi="Times New Roman" w:cs="Times New Roman"/>
          <w:sz w:val="16"/>
        </w:rPr>
      </w:pPr>
      <w:r w:rsidRPr="001910C9">
        <w:rPr>
          <w:rFonts w:ascii="Times New Roman" w:hAnsi="Times New Roman" w:cs="Times New Roman"/>
          <w:sz w:val="22"/>
        </w:rPr>
        <w:t xml:space="preserve">         </w:t>
      </w:r>
      <w:r w:rsidRPr="001910C9">
        <w:rPr>
          <w:rFonts w:ascii="Times New Roman" w:hAnsi="Times New Roman" w:cs="Times New Roman"/>
          <w:sz w:val="16"/>
        </w:rPr>
        <w:t>Podpis wnioskodawcy</w:t>
      </w:r>
    </w:p>
    <w:p w14:paraId="26E2D701" w14:textId="77777777" w:rsidR="00F66E10" w:rsidRPr="001910C9" w:rsidRDefault="00F66E10" w:rsidP="00F66E10">
      <w:pPr>
        <w:pStyle w:val="Tekstpodstawowy"/>
      </w:pPr>
    </w:p>
    <w:p w14:paraId="675F0911" w14:textId="77777777" w:rsidR="00F66E10" w:rsidRPr="001910C9" w:rsidRDefault="00F66E10" w:rsidP="00F66E10">
      <w:pPr>
        <w:rPr>
          <w:rFonts w:ascii="Times New Roman" w:hAnsi="Times New Roman" w:cs="Times New Roman"/>
          <w:b/>
          <w:u w:val="single"/>
        </w:rPr>
      </w:pPr>
      <w:r w:rsidRPr="001910C9">
        <w:rPr>
          <w:rFonts w:ascii="Times New Roman" w:hAnsi="Times New Roman" w:cs="Times New Roman"/>
          <w:b/>
          <w:u w:val="single"/>
        </w:rPr>
        <w:t>Załączniki obowiązkowe</w:t>
      </w:r>
      <w:r w:rsidRPr="001910C9">
        <w:rPr>
          <w:rFonts w:ascii="Times New Roman" w:hAnsi="Times New Roman" w:cs="Times New Roman"/>
          <w:sz w:val="14"/>
        </w:rPr>
        <w:t>:</w:t>
      </w:r>
    </w:p>
    <w:p w14:paraId="47D23329" w14:textId="77777777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t xml:space="preserve">poświadczoną przez właściwy organ </w:t>
      </w:r>
      <w:r w:rsidRPr="001910C9">
        <w:rPr>
          <w:b/>
        </w:rPr>
        <w:t>kopię mapy ewidencyjnej</w:t>
      </w:r>
      <w:r w:rsidRPr="001910C9">
        <w:t xml:space="preserve"> w postaci elektronicznej lub papierowej obejmującej przewidywany teren, na którym będzie realizowane przedsięwzięcie, oraz obejmującej przewidywany obszar, na który będzie oddziaływać przedsięwzięcie;</w:t>
      </w:r>
    </w:p>
    <w:p w14:paraId="6601928B" w14:textId="77777777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t>mapę  w postaci papierowej lub elektronicznej, w skali zapewniającej czytelność przedstawionych danych z zaznaczonym przewidywanym terenem, na którym będzie realizowane przedsięwzięcie, oraz z zaznaczonym przewidywanym obszarem, na który będzie oddziaływać przedsięwzięcie, oraz z zaznaczonym przewidywanym obszarem,  wraz z wyznaczoną odległością</w:t>
      </w:r>
    </w:p>
    <w:p w14:paraId="655FD8DA" w14:textId="77777777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t>wypis z rejestru gruntów lub inny dokument, wydany przez organ prowadzący ewidencję gruntów i budynków, pozwalający na ustalenie stron postępowania, zawierający co najmniej numer działki ewidencyjnej oraz, o ile zostały ujawnione: numer księgi wieczystej, imię i nazwisko albo nazwę oraz adres podmiotu ewidencyjnego , obejmujący przewidywany teren, na którym będzie realizowane przedsięwzięcie, oraz obejmujący obszar, na który będzie oddziaływać przedsięwzięcie;</w:t>
      </w:r>
    </w:p>
    <w:p w14:paraId="290F14CA" w14:textId="41960902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rPr>
          <w:b/>
        </w:rPr>
        <w:t>raport o oddziaływaniu przedsięwzięcia na środowisko</w:t>
      </w:r>
      <w:r w:rsidRPr="001910C9">
        <w:t xml:space="preserve"> dla przedsięwzięć mogących zawsze znacząco oddziaływać na środowisko sporządzony zgodnie z art. 66 ustawy z dnia 3 października 2008 roku o udostępnianiu informacji o środowisku i jego ochronie, udziale społeczeństwa w ochronie środowiska oraz o ocenach oddziaływania na środowisko (t. j. - Dz. U. z 2024 r. poz. 1112 ze zm.), </w:t>
      </w:r>
      <w:r w:rsidR="00B31568" w:rsidRPr="001910C9">
        <w:t xml:space="preserve"> </w:t>
      </w:r>
      <w:r w:rsidRPr="001910C9">
        <w:t>(dla których raport o oddziaływaniu na środowisko sporządza się obligatoryjnie) – w trzech (3) egzemplarzach wraz z jego zapisem w formie elektronicznej na informatycznych nośnikach danych;</w:t>
      </w:r>
    </w:p>
    <w:p w14:paraId="429D4AF2" w14:textId="33E47622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rPr>
          <w:b/>
        </w:rPr>
        <w:t>karta informacyjna przedsięwzięcia</w:t>
      </w:r>
      <w:r w:rsidRPr="001910C9">
        <w:t xml:space="preserve"> sporządzona zgodnie z art. 62 a ustawy z dnia 03.10.2008 r. o udostępnianiu informacji o środowisku i jego ochronie, udziale społeczeństwa w ochronie środowiska oraz o ocenach oddziaływania na środowisko (t. j. - Dz. U. z 2024 r. poz. 1112) – w trzech (4) egzemplarzach wraz z jego zapisem w formie elektronicznej na informatycznych nośnikach danych; </w:t>
      </w:r>
    </w:p>
    <w:p w14:paraId="2750FD48" w14:textId="77777777" w:rsidR="00F66E10" w:rsidRPr="001910C9" w:rsidRDefault="00F66E10" w:rsidP="00F66E10">
      <w:pPr>
        <w:pStyle w:val="Tekstpodstawowy2"/>
        <w:numPr>
          <w:ilvl w:val="0"/>
          <w:numId w:val="5"/>
        </w:numPr>
        <w:spacing w:after="0" w:line="240" w:lineRule="auto"/>
        <w:jc w:val="both"/>
      </w:pPr>
      <w:r w:rsidRPr="001910C9">
        <w:t xml:space="preserve">dowód uiszczenia </w:t>
      </w:r>
      <w:r w:rsidRPr="001910C9">
        <w:rPr>
          <w:b/>
        </w:rPr>
        <w:t>opłaty skarbowej</w:t>
      </w:r>
      <w:r w:rsidRPr="001910C9">
        <w:t xml:space="preserve"> w wysokości:</w:t>
      </w:r>
    </w:p>
    <w:p w14:paraId="6911850D" w14:textId="097294C9" w:rsidR="00F66E10" w:rsidRPr="001910C9" w:rsidRDefault="00F66E10" w:rsidP="00B31568">
      <w:pPr>
        <w:pStyle w:val="Tekstpodstawowy2"/>
        <w:spacing w:after="0" w:line="276" w:lineRule="auto"/>
        <w:ind w:left="1080" w:hanging="720"/>
        <w:jc w:val="both"/>
      </w:pPr>
      <w:r w:rsidRPr="001910C9">
        <w:rPr>
          <w:b/>
        </w:rPr>
        <w:t>205 zł</w:t>
      </w:r>
      <w:r w:rsidR="00B31568" w:rsidRPr="001910C9">
        <w:t xml:space="preserve">   </w:t>
      </w:r>
      <w:r w:rsidRPr="001910C9">
        <w:t>- za wydanie decyzji o środowiskowych uwarunkowaniach zgody na realizację przedsięwzięcia</w:t>
      </w:r>
    </w:p>
    <w:p w14:paraId="50E4E0F0" w14:textId="375CBA2E" w:rsidR="00F66E10" w:rsidRPr="001910C9" w:rsidRDefault="00F66E10" w:rsidP="00B31568">
      <w:pPr>
        <w:pStyle w:val="Tekstpodstawowy2"/>
        <w:spacing w:after="0" w:line="276" w:lineRule="auto"/>
        <w:ind w:left="360"/>
      </w:pPr>
      <w:r w:rsidRPr="001910C9">
        <w:rPr>
          <w:b/>
        </w:rPr>
        <w:t>17 zł</w:t>
      </w:r>
      <w:r w:rsidR="00B31568" w:rsidRPr="001910C9">
        <w:t xml:space="preserve">     </w:t>
      </w:r>
      <w:r w:rsidRPr="001910C9">
        <w:t>- za dokument stwierdzający udzielenie pełnomocnictwa lub prokury.</w:t>
      </w:r>
    </w:p>
    <w:p w14:paraId="2EFC6CC7" w14:textId="779646E7" w:rsidR="00F66E10" w:rsidRPr="001910C9" w:rsidRDefault="00F66E10" w:rsidP="00F66E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10C9">
        <w:rPr>
          <w:rFonts w:ascii="Times New Roman" w:hAnsi="Times New Roman" w:cs="Times New Roman"/>
          <w:b/>
          <w:sz w:val="32"/>
          <w:szCs w:val="32"/>
        </w:rPr>
        <w:br w:type="page"/>
      </w:r>
      <w:r w:rsidRPr="001910C9">
        <w:rPr>
          <w:rFonts w:ascii="Times New Roman" w:hAnsi="Times New Roman" w:cs="Times New Roman"/>
          <w:b/>
          <w:sz w:val="32"/>
          <w:szCs w:val="32"/>
        </w:rPr>
        <w:lastRenderedPageBreak/>
        <w:t>Karta informacyjna przedsięwzięcia</w:t>
      </w:r>
    </w:p>
    <w:p w14:paraId="24E5D57A" w14:textId="77777777" w:rsidR="00F66E10" w:rsidRPr="001910C9" w:rsidRDefault="00F66E10" w:rsidP="00F66E10">
      <w:pPr>
        <w:rPr>
          <w:rFonts w:ascii="Times New Roman" w:hAnsi="Times New Roman" w:cs="Times New Roman"/>
          <w:sz w:val="32"/>
          <w:szCs w:val="32"/>
        </w:rPr>
      </w:pPr>
    </w:p>
    <w:p w14:paraId="71A5ACD4" w14:textId="77777777" w:rsidR="00B31568" w:rsidRPr="001910C9" w:rsidRDefault="00F66E10" w:rsidP="00B31568">
      <w:pPr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Załącznik do wniosku o wydanie decyzji o środowiskowych uwarunkowaniach dla przedsięwzięcia polegającego na:</w:t>
      </w:r>
      <w:r w:rsidR="00B31568" w:rsidRPr="001910C9">
        <w:rPr>
          <w:rFonts w:ascii="Times New Roman" w:hAnsi="Times New Roman" w:cs="Times New Roman"/>
          <w:sz w:val="24"/>
        </w:rPr>
        <w:t xml:space="preserve"> </w:t>
      </w:r>
    </w:p>
    <w:p w14:paraId="7EFD0F35" w14:textId="4D3D6282" w:rsidR="00B31568" w:rsidRPr="001910C9" w:rsidRDefault="00B31568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99EACC" w14:textId="77777777" w:rsidR="00F66E10" w:rsidRPr="001910C9" w:rsidRDefault="00F66E10" w:rsidP="00B31568">
      <w:pPr>
        <w:numPr>
          <w:ilvl w:val="0"/>
          <w:numId w:val="3"/>
        </w:num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rodzaj, cechy, skala i usytuowanie przedsięwzięcia:</w:t>
      </w:r>
    </w:p>
    <w:p w14:paraId="62D151C6" w14:textId="0CCECDDC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B0594" w14:textId="77777777" w:rsidR="00F66E10" w:rsidRPr="001910C9" w:rsidRDefault="00F66E10" w:rsidP="00B31568">
      <w:pPr>
        <w:numPr>
          <w:ilvl w:val="0"/>
          <w:numId w:val="3"/>
        </w:num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Powierzchnia zajmowanej nieruchomości, a także obiektu budowlanego oraz dotychczasowy sposób ich wykorzystania i pokrycie nieruchomości szatą roślinną:</w:t>
      </w:r>
    </w:p>
    <w:p w14:paraId="5A51C0C7" w14:textId="74BC381A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</w:t>
      </w:r>
    </w:p>
    <w:p w14:paraId="0D5D6D1C" w14:textId="77777777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3) Rodzaj technologii (w odniesieniu do istniejącej i planowanej działalności – ogólna charakterystyka istniejącego i planowanego przedsięwzięcia)</w:t>
      </w:r>
    </w:p>
    <w:p w14:paraId="542F8457" w14:textId="2F79A7B2" w:rsidR="00F66E10" w:rsidRPr="001910C9" w:rsidRDefault="00F66E10" w:rsidP="00B31568">
      <w:pPr>
        <w:tabs>
          <w:tab w:val="right" w:pos="0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</w:t>
      </w: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</w:t>
      </w:r>
      <w:r w:rsidRPr="001910C9">
        <w:rPr>
          <w:rFonts w:ascii="Times New Roman" w:hAnsi="Times New Roman" w:cs="Times New Roman"/>
          <w:sz w:val="24"/>
        </w:rPr>
        <w:br/>
      </w:r>
    </w:p>
    <w:p w14:paraId="3DF4EE26" w14:textId="692328BC" w:rsidR="00F66E10" w:rsidRPr="001910C9" w:rsidRDefault="00F66E10" w:rsidP="00B31568">
      <w:pPr>
        <w:numPr>
          <w:ilvl w:val="0"/>
          <w:numId w:val="6"/>
        </w:numPr>
        <w:tabs>
          <w:tab w:val="right" w:pos="284"/>
          <w:tab w:val="left" w:pos="408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Ewentualne warianty przedsięwzięcia , przy czym w przypadku drogi w transeuropejskiej sieci drogowej każdy z analizowanych wariantów drogi musi być dopuszczalny pod względem bezpieczeństwa ruchu drogowego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910C9">
        <w:rPr>
          <w:rFonts w:ascii="Times New Roman" w:hAnsi="Times New Roman" w:cs="Times New Roman"/>
          <w:sz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60FAE6" w14:textId="77777777" w:rsidR="00F66E10" w:rsidRPr="001910C9" w:rsidRDefault="00F66E10" w:rsidP="00B31568">
      <w:pPr>
        <w:numPr>
          <w:ilvl w:val="0"/>
          <w:numId w:val="6"/>
        </w:numPr>
        <w:tabs>
          <w:tab w:val="right" w:pos="284"/>
          <w:tab w:val="left" w:pos="408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przewidywana ilość wykorzystywanej wody i innych wykorzystywanych surowców, materiałów, paliw oraz energii:</w:t>
      </w:r>
    </w:p>
    <w:p w14:paraId="3B863441" w14:textId="04DEA2AC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8F6E44" w14:textId="77777777" w:rsidR="00F66E10" w:rsidRPr="001910C9" w:rsidRDefault="00F66E10" w:rsidP="00B31568">
      <w:pPr>
        <w:numPr>
          <w:ilvl w:val="0"/>
          <w:numId w:val="6"/>
        </w:numPr>
        <w:tabs>
          <w:tab w:val="right" w:pos="284"/>
          <w:tab w:val="left" w:pos="408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Rozwiązania chroniące środowisko:</w:t>
      </w:r>
    </w:p>
    <w:p w14:paraId="6785F992" w14:textId="6C1342F3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C45233" w14:textId="77777777" w:rsidR="00F66E10" w:rsidRPr="001910C9" w:rsidRDefault="00F66E10" w:rsidP="00B31568">
      <w:pPr>
        <w:pStyle w:val="Tekstpodstawowywcity2"/>
        <w:tabs>
          <w:tab w:val="left" w:pos="0"/>
        </w:tabs>
        <w:spacing w:line="360" w:lineRule="auto"/>
        <w:ind w:left="0"/>
        <w:jc w:val="both"/>
        <w:rPr>
          <w:szCs w:val="24"/>
        </w:rPr>
      </w:pPr>
      <w:r w:rsidRPr="001910C9">
        <w:rPr>
          <w:szCs w:val="24"/>
        </w:rPr>
        <w:t>7) Rodzaje i przewidywana ilość wprowadzanych do środowiska substancji lub energii przy zastosowaniu rozwiązań chroniących środowisko:</w:t>
      </w:r>
    </w:p>
    <w:p w14:paraId="1B92212E" w14:textId="77777777" w:rsidR="00F66E10" w:rsidRPr="001910C9" w:rsidRDefault="00F66E10" w:rsidP="00B31568">
      <w:pPr>
        <w:pStyle w:val="Tekstpodstawowy3"/>
        <w:tabs>
          <w:tab w:val="right" w:pos="0"/>
        </w:tabs>
        <w:rPr>
          <w:sz w:val="24"/>
          <w:szCs w:val="24"/>
        </w:rPr>
      </w:pPr>
      <w:r w:rsidRPr="001910C9">
        <w:rPr>
          <w:sz w:val="24"/>
          <w:szCs w:val="24"/>
        </w:rPr>
        <w:t xml:space="preserve">a) ilość i sposób odprowadzania ścieków </w:t>
      </w:r>
      <w:proofErr w:type="spellStart"/>
      <w:r w:rsidRPr="001910C9">
        <w:rPr>
          <w:sz w:val="24"/>
          <w:szCs w:val="24"/>
        </w:rPr>
        <w:t>socjalno</w:t>
      </w:r>
      <w:proofErr w:type="spellEnd"/>
      <w:r w:rsidRPr="001910C9">
        <w:rPr>
          <w:sz w:val="24"/>
          <w:szCs w:val="24"/>
        </w:rPr>
        <w:t xml:space="preserve"> – bytowych:</w:t>
      </w:r>
    </w:p>
    <w:p w14:paraId="500FB375" w14:textId="39FC5366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646FDE" w14:textId="77777777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b) ilość i sposób odprowadzania ścieków technologicznych</w:t>
      </w:r>
    </w:p>
    <w:p w14:paraId="79243B63" w14:textId="466F9D4A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</w:t>
      </w:r>
      <w:r w:rsidRPr="001910C9">
        <w:rPr>
          <w:rFonts w:ascii="Times New Roman" w:hAnsi="Times New Roman" w:cs="Times New Roman"/>
          <w:sz w:val="24"/>
        </w:rPr>
        <w:t>................................</w:t>
      </w:r>
    </w:p>
    <w:p w14:paraId="2541B848" w14:textId="77777777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c) ilość i sposób odprowadzania wód opadowych</w:t>
      </w:r>
    </w:p>
    <w:p w14:paraId="65476909" w14:textId="60D813E2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</w:t>
      </w:r>
      <w:r w:rsidRPr="001910C9">
        <w:rPr>
          <w:rFonts w:ascii="Times New Roman" w:hAnsi="Times New Roman" w:cs="Times New Roman"/>
          <w:sz w:val="24"/>
        </w:rPr>
        <w:t>.....</w:t>
      </w:r>
    </w:p>
    <w:p w14:paraId="7F957806" w14:textId="77777777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d) rodzaj, przewidywane ilości i sposób postępowania z odpadami</w:t>
      </w:r>
    </w:p>
    <w:p w14:paraId="242A84C1" w14:textId="5C7FBD6F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339C49" w14:textId="77777777" w:rsidR="00F66E10" w:rsidRPr="001910C9" w:rsidRDefault="00F66E10" w:rsidP="00B31568">
      <w:pPr>
        <w:tabs>
          <w:tab w:val="right" w:pos="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e) ilości i rodzaje zainstalowanych i planowanych maszyn, urządzeń</w:t>
      </w:r>
    </w:p>
    <w:p w14:paraId="6CFF4A86" w14:textId="403E3CFA" w:rsidR="00F66E10" w:rsidRPr="001910C9" w:rsidRDefault="00F66E10" w:rsidP="00B31568">
      <w:pPr>
        <w:pStyle w:val="Tekstpodstawowy3"/>
        <w:spacing w:line="360" w:lineRule="auto"/>
        <w:rPr>
          <w:sz w:val="24"/>
          <w:szCs w:val="24"/>
        </w:rPr>
      </w:pPr>
      <w:r w:rsidRPr="001910C9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sz w:val="24"/>
          <w:szCs w:val="24"/>
        </w:rPr>
        <w:t>................</w:t>
      </w:r>
    </w:p>
    <w:p w14:paraId="18DAE4C1" w14:textId="77777777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8) Możliwe transgraniczne oddziaływania na środowisko:</w:t>
      </w:r>
    </w:p>
    <w:p w14:paraId="20866D26" w14:textId="3D0E2D25" w:rsidR="00F66E10" w:rsidRPr="001910C9" w:rsidRDefault="00F66E10" w:rsidP="00B31568">
      <w:p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............................................</w:t>
      </w:r>
    </w:p>
    <w:p w14:paraId="601604A6" w14:textId="77777777" w:rsidR="00F66E10" w:rsidRPr="001910C9" w:rsidRDefault="00F66E10" w:rsidP="00B31568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 xml:space="preserve">Obszary podlegające ochronie na podstawie ustawy z dnia 16 kwietnia 2004 r. o ochronie przyrody oraz korytarzach ekologicznych, znajdujących się w zasięgu znaczącego oddziaływania przedsięwzięcia: </w:t>
      </w:r>
    </w:p>
    <w:p w14:paraId="47BD36D6" w14:textId="3D70A23D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........................................................</w:t>
      </w:r>
    </w:p>
    <w:p w14:paraId="40ED841D" w14:textId="77777777" w:rsidR="00F66E10" w:rsidRPr="001910C9" w:rsidRDefault="00F66E10" w:rsidP="00B31568">
      <w:pPr>
        <w:pStyle w:val="Tekstpodstawowy3"/>
        <w:rPr>
          <w:sz w:val="24"/>
          <w:szCs w:val="24"/>
        </w:rPr>
      </w:pPr>
      <w:r w:rsidRPr="001910C9">
        <w:rPr>
          <w:sz w:val="24"/>
          <w:szCs w:val="24"/>
        </w:rPr>
        <w:t>10) Wpływ planowanej drogi na bezpieczeństwo ruchu drogowego w przypadku drogi w transeuropejskiej sieci drogowej:</w:t>
      </w:r>
    </w:p>
    <w:p w14:paraId="72F2143D" w14:textId="65273BCB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31568" w:rsidRPr="001910C9"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</w:t>
      </w:r>
    </w:p>
    <w:p w14:paraId="4BFF61D8" w14:textId="77777777" w:rsidR="00F66E10" w:rsidRPr="001910C9" w:rsidRDefault="00F66E10" w:rsidP="00B31568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11) Informacja o przedsięwzięciach realizowanych i zrealizowanych, znajdujących się na terenie, na którym planuje się realizację przedsięwzięcia, oraz w obszarze oddziaływania przedsięwzięcia lub których oddziaływania mieszczą się w obszarze oddziaływania planowanego przedsięwzięcia, w jakim ich oddziaływania mogą prowadzić do skumulowania oddziaływań z planowanym przedsięwzięciem;</w:t>
      </w:r>
    </w:p>
    <w:p w14:paraId="1F5974B6" w14:textId="5E132E51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31568" w:rsidRPr="001910C9">
        <w:rPr>
          <w:rFonts w:ascii="Times New Roman" w:hAnsi="Times New Roman" w:cs="Times New Roman"/>
          <w:sz w:val="24"/>
        </w:rPr>
        <w:t>……………</w:t>
      </w:r>
    </w:p>
    <w:p w14:paraId="0247D7A9" w14:textId="77777777" w:rsidR="00B31568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12) Ryzyko wystąpienia poważnej awarii lub katastrofy naturalnej i budowlanej:</w:t>
      </w:r>
    </w:p>
    <w:p w14:paraId="45DF2A68" w14:textId="6357B43E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31568" w:rsidRPr="001910C9">
        <w:rPr>
          <w:rFonts w:ascii="Times New Roman" w:hAnsi="Times New Roman" w:cs="Times New Roman"/>
          <w:sz w:val="24"/>
        </w:rPr>
        <w:t>………………………</w:t>
      </w:r>
      <w:r w:rsidRPr="001910C9">
        <w:rPr>
          <w:rFonts w:ascii="Times New Roman" w:hAnsi="Times New Roman" w:cs="Times New Roman"/>
          <w:sz w:val="24"/>
        </w:rPr>
        <w:t>………………………….</w:t>
      </w:r>
    </w:p>
    <w:p w14:paraId="1D6AABC7" w14:textId="77777777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13) Przewidywane ilości i rodzaje wytwarzanych odpadów oraz ich wypływie na środowisko:</w:t>
      </w:r>
    </w:p>
    <w:p w14:paraId="204CBC86" w14:textId="77089705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31568" w:rsidRPr="001910C9">
        <w:rPr>
          <w:rFonts w:ascii="Times New Roman" w:hAnsi="Times New Roman" w:cs="Times New Roman"/>
          <w:sz w:val="24"/>
        </w:rPr>
        <w:t>………………..</w:t>
      </w:r>
      <w:r w:rsidRPr="001910C9">
        <w:rPr>
          <w:rFonts w:ascii="Times New Roman" w:hAnsi="Times New Roman" w:cs="Times New Roman"/>
          <w:sz w:val="24"/>
        </w:rPr>
        <w:t>………………………….</w:t>
      </w:r>
    </w:p>
    <w:p w14:paraId="3AE9223E" w14:textId="77777777" w:rsidR="00F66E10" w:rsidRPr="001910C9" w:rsidRDefault="00F66E10" w:rsidP="001910C9">
      <w:pPr>
        <w:ind w:right="282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14) Prace rozbiórkowe dotyczące przedsięwzięć mogących znacząco oddziaływać na środowisko – z uwzględnieniem dostępnych wyników innych ocen wpływu na środowisko, przeprowadzonych na podstawie odrębnych przepisów:</w:t>
      </w:r>
    </w:p>
    <w:p w14:paraId="1CD37BE4" w14:textId="580E90D7" w:rsidR="00F66E10" w:rsidRPr="001910C9" w:rsidRDefault="00F66E10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31568" w:rsidRPr="001910C9">
        <w:rPr>
          <w:rFonts w:ascii="Times New Roman" w:hAnsi="Times New Roman" w:cs="Times New Roman"/>
          <w:sz w:val="24"/>
        </w:rPr>
        <w:t>……………</w:t>
      </w:r>
    </w:p>
    <w:p w14:paraId="01845F25" w14:textId="77777777" w:rsidR="00B31568" w:rsidRPr="001910C9" w:rsidRDefault="00B31568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11C8319" w14:textId="77777777" w:rsidR="00B31568" w:rsidRPr="001910C9" w:rsidRDefault="00B31568" w:rsidP="00B31568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844ABB9" w14:textId="607053D1" w:rsidR="00F66E10" w:rsidRPr="001910C9" w:rsidRDefault="00F66E10" w:rsidP="00F66E10">
      <w:pPr>
        <w:ind w:firstLine="5245"/>
        <w:jc w:val="both"/>
        <w:rPr>
          <w:rFonts w:ascii="Times New Roman" w:hAnsi="Times New Roman" w:cs="Times New Roman"/>
          <w:sz w:val="24"/>
        </w:rPr>
      </w:pPr>
      <w:r w:rsidRPr="001910C9">
        <w:rPr>
          <w:rFonts w:ascii="Times New Roman" w:hAnsi="Times New Roman" w:cs="Times New Roman"/>
          <w:sz w:val="24"/>
        </w:rPr>
        <w:t>.............................................................</w:t>
      </w:r>
    </w:p>
    <w:p w14:paraId="7D7CC680" w14:textId="77777777" w:rsidR="00F66E10" w:rsidRPr="001910C9" w:rsidRDefault="00F66E10" w:rsidP="00F66E10">
      <w:pPr>
        <w:ind w:firstLine="6096"/>
        <w:jc w:val="both"/>
        <w:rPr>
          <w:rFonts w:ascii="Times New Roman" w:hAnsi="Times New Roman" w:cs="Times New Roman"/>
          <w:sz w:val="16"/>
          <w:szCs w:val="16"/>
        </w:rPr>
      </w:pPr>
      <w:r w:rsidRPr="001910C9">
        <w:rPr>
          <w:rFonts w:ascii="Times New Roman" w:hAnsi="Times New Roman" w:cs="Times New Roman"/>
          <w:sz w:val="16"/>
          <w:szCs w:val="16"/>
        </w:rPr>
        <w:t xml:space="preserve">    Podpis wnioskodawcy</w:t>
      </w:r>
    </w:p>
    <w:p w14:paraId="36D804BA" w14:textId="77777777" w:rsidR="00F66E10" w:rsidRPr="001910C9" w:rsidRDefault="00F66E10" w:rsidP="00F66E10">
      <w:pPr>
        <w:jc w:val="both"/>
        <w:rPr>
          <w:rFonts w:ascii="Times New Roman" w:hAnsi="Times New Roman" w:cs="Times New Roman"/>
          <w:sz w:val="24"/>
        </w:rPr>
      </w:pPr>
    </w:p>
    <w:p w14:paraId="30C1EBFF" w14:textId="77777777" w:rsidR="00B31568" w:rsidRPr="001910C9" w:rsidRDefault="00B31568" w:rsidP="00F66E10">
      <w:pPr>
        <w:jc w:val="both"/>
        <w:rPr>
          <w:rFonts w:ascii="Times New Roman" w:hAnsi="Times New Roman" w:cs="Times New Roman"/>
          <w:sz w:val="24"/>
        </w:rPr>
      </w:pPr>
    </w:p>
    <w:p w14:paraId="58791C3E" w14:textId="77777777" w:rsidR="00B31568" w:rsidRPr="001910C9" w:rsidRDefault="00B31568" w:rsidP="00F66E10">
      <w:pPr>
        <w:jc w:val="both"/>
        <w:rPr>
          <w:rFonts w:ascii="Times New Roman" w:hAnsi="Times New Roman" w:cs="Times New Roman"/>
          <w:sz w:val="24"/>
        </w:rPr>
      </w:pPr>
    </w:p>
    <w:p w14:paraId="030B2149" w14:textId="77777777" w:rsidR="00B31568" w:rsidRPr="001910C9" w:rsidRDefault="00B31568" w:rsidP="00F66E10">
      <w:pPr>
        <w:jc w:val="both"/>
        <w:rPr>
          <w:rFonts w:ascii="Times New Roman" w:hAnsi="Times New Roman" w:cs="Times New Roman"/>
          <w:sz w:val="24"/>
        </w:rPr>
      </w:pPr>
    </w:p>
    <w:sectPr w:rsidR="00B31568" w:rsidRPr="001910C9" w:rsidSect="00FA76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F1FAB" w14:textId="77777777" w:rsidR="00356986" w:rsidRDefault="00356986" w:rsidP="00A73AAE">
      <w:r>
        <w:separator/>
      </w:r>
    </w:p>
  </w:endnote>
  <w:endnote w:type="continuationSeparator" w:id="0">
    <w:p w14:paraId="7A89AE8D" w14:textId="77777777" w:rsidR="00356986" w:rsidRDefault="00356986" w:rsidP="00A73AAE">
      <w:r>
        <w:continuationSeparator/>
      </w:r>
    </w:p>
  </w:endnote>
  <w:endnote w:id="1">
    <w:p w14:paraId="08FE7D10" w14:textId="77777777" w:rsidR="00F66E10" w:rsidRDefault="00F66E10" w:rsidP="001910C9">
      <w:pPr>
        <w:pStyle w:val="Tekstprzypisukocowego"/>
        <w:ind w:right="282"/>
        <w:jc w:val="both"/>
      </w:pPr>
      <w:r>
        <w:rPr>
          <w:rStyle w:val="Odwoanieprzypisukocowego"/>
        </w:rPr>
        <w:endnoteRef/>
      </w:r>
      <w:r>
        <w:t xml:space="preserve"> W przypadku przedsięwzięć wymienionych w § 2 ww. rozporządzenia należy wybrać pierwszą opcję:</w:t>
      </w:r>
      <w:r>
        <w:rPr>
          <w:i/>
        </w:rPr>
        <w:t xml:space="preserve"> zawsze</w:t>
      </w:r>
      <w:r>
        <w:t xml:space="preserve">. Dla przedsięwzięć wymienionych w § 3 ww. rozporządzenia przeznaczono drugą opcję: </w:t>
      </w:r>
      <w:r>
        <w:rPr>
          <w:i/>
        </w:rPr>
        <w:t>potencjalnie</w:t>
      </w:r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70C8EF63-AE34-4F27-AF8E-6283E48C5AB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DCC9C56-122D-476C-BECE-26A4CA6A6B1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DEA206F0-30AA-4D59-862C-038A109E8004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020E8B56-0050-40DD-9BCC-FD4B1A79DCE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EAB49" w14:textId="08D54057" w:rsidR="00A73AAE" w:rsidRDefault="00F66E10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5DAAE32" wp14:editId="0798B7F1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0" t="0" r="3810" b="12065"/>
              <wp:wrapNone/>
              <wp:docPr id="2087839504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8EC20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11.8pt;margin-top:1pt;width:469.2pt;height: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97967" w14:textId="77777777" w:rsidR="00076D57" w:rsidRDefault="00076D57" w:rsidP="00076D57">
    <w:pPr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14676D94" w:rsidR="00076D57" w:rsidRDefault="00F66E1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DAAE32" wp14:editId="680EA1F0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0" t="0" r="3810" b="12065"/>
              <wp:wrapNone/>
              <wp:docPr id="868435723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C2F9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11.8pt;margin-top:6.95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A917C" w14:textId="77777777" w:rsidR="00356986" w:rsidRDefault="00356986" w:rsidP="00A73AAE">
      <w:r>
        <w:separator/>
      </w:r>
    </w:p>
  </w:footnote>
  <w:footnote w:type="continuationSeparator" w:id="0">
    <w:p w14:paraId="009EC24C" w14:textId="77777777" w:rsidR="00356986" w:rsidRDefault="00356986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883EA" w14:textId="77777777" w:rsidR="00076D57" w:rsidRDefault="00076D57" w:rsidP="00076D57"/>
  <w:p w14:paraId="68E58B54" w14:textId="72601FF8" w:rsidR="00076D57" w:rsidRDefault="00F66E1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75590A" wp14:editId="4A6DD3B8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1093270496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95050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9.55pt;margin-top:12.5pt;width:469.2pt;height: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bookmarkStart w:id="0" w:name="_Hlk177111017"/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2880E95" w:rsidR="00076D57" w:rsidRDefault="00F66E1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711CA360" w:rsidR="00076D57" w:rsidRDefault="00F66E10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7247D" wp14:editId="20763003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0" t="0" r="3810" b="12065"/>
              <wp:wrapNone/>
              <wp:docPr id="213886052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8206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bookmarkEnd w:id="0"/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15D03"/>
    <w:multiLevelType w:val="hybridMultilevel"/>
    <w:tmpl w:val="F04A095E"/>
    <w:lvl w:ilvl="0" w:tplc="FA80AF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D7AF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3A7A64"/>
    <w:multiLevelType w:val="hybridMultilevel"/>
    <w:tmpl w:val="59F8154C"/>
    <w:lvl w:ilvl="0" w:tplc="EB3CE3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36D66770"/>
    <w:multiLevelType w:val="hybridMultilevel"/>
    <w:tmpl w:val="ED7C74A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724C5"/>
    <w:multiLevelType w:val="hybridMultilevel"/>
    <w:tmpl w:val="29146EF2"/>
    <w:lvl w:ilvl="0" w:tplc="F2A42452">
      <w:start w:val="1"/>
      <w:numFmt w:val="bullet"/>
      <w:lvlText w:val="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" w15:restartNumberingAfterBreak="0">
    <w:nsid w:val="6FA84839"/>
    <w:multiLevelType w:val="singleLevel"/>
    <w:tmpl w:val="68843086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976497266">
    <w:abstractNumId w:val="0"/>
  </w:num>
  <w:num w:numId="2" w16cid:durableId="1400052976">
    <w:abstractNumId w:val="4"/>
  </w:num>
  <w:num w:numId="3" w16cid:durableId="179974689">
    <w:abstractNumId w:val="1"/>
  </w:num>
  <w:num w:numId="4" w16cid:durableId="431977887">
    <w:abstractNumId w:val="5"/>
  </w:num>
  <w:num w:numId="5" w16cid:durableId="683552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88157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063D6"/>
    <w:rsid w:val="00076D57"/>
    <w:rsid w:val="000804D6"/>
    <w:rsid w:val="000B2C51"/>
    <w:rsid w:val="001910C9"/>
    <w:rsid w:val="001D241D"/>
    <w:rsid w:val="001E78F8"/>
    <w:rsid w:val="0022317E"/>
    <w:rsid w:val="0026713F"/>
    <w:rsid w:val="00276FB7"/>
    <w:rsid w:val="00281CE8"/>
    <w:rsid w:val="002C5245"/>
    <w:rsid w:val="002E74CA"/>
    <w:rsid w:val="0030295A"/>
    <w:rsid w:val="00356986"/>
    <w:rsid w:val="003E58ED"/>
    <w:rsid w:val="0040243B"/>
    <w:rsid w:val="004033F4"/>
    <w:rsid w:val="0041216D"/>
    <w:rsid w:val="0041326E"/>
    <w:rsid w:val="00421538"/>
    <w:rsid w:val="00451409"/>
    <w:rsid w:val="004A1C06"/>
    <w:rsid w:val="004A5B31"/>
    <w:rsid w:val="004A5E05"/>
    <w:rsid w:val="004B0F86"/>
    <w:rsid w:val="004B134F"/>
    <w:rsid w:val="004D101E"/>
    <w:rsid w:val="004D17B8"/>
    <w:rsid w:val="00504D53"/>
    <w:rsid w:val="0051754C"/>
    <w:rsid w:val="00546E88"/>
    <w:rsid w:val="00554A26"/>
    <w:rsid w:val="005603EA"/>
    <w:rsid w:val="005867D2"/>
    <w:rsid w:val="005A1291"/>
    <w:rsid w:val="005A63E8"/>
    <w:rsid w:val="005B5D23"/>
    <w:rsid w:val="005D7C75"/>
    <w:rsid w:val="00600B12"/>
    <w:rsid w:val="006041E9"/>
    <w:rsid w:val="006069ED"/>
    <w:rsid w:val="00626FF3"/>
    <w:rsid w:val="006B6E75"/>
    <w:rsid w:val="006E54E1"/>
    <w:rsid w:val="00702942"/>
    <w:rsid w:val="00735DEC"/>
    <w:rsid w:val="007843AE"/>
    <w:rsid w:val="007B67FA"/>
    <w:rsid w:val="00815577"/>
    <w:rsid w:val="00816FB0"/>
    <w:rsid w:val="00835ECF"/>
    <w:rsid w:val="00871CBF"/>
    <w:rsid w:val="008A4231"/>
    <w:rsid w:val="008D5432"/>
    <w:rsid w:val="00915FAC"/>
    <w:rsid w:val="009575AE"/>
    <w:rsid w:val="0097251B"/>
    <w:rsid w:val="009B69E6"/>
    <w:rsid w:val="009D2223"/>
    <w:rsid w:val="00A65BCE"/>
    <w:rsid w:val="00A73AAE"/>
    <w:rsid w:val="00A74D90"/>
    <w:rsid w:val="00AB6130"/>
    <w:rsid w:val="00AB7638"/>
    <w:rsid w:val="00AD3DE6"/>
    <w:rsid w:val="00AF3B07"/>
    <w:rsid w:val="00B31568"/>
    <w:rsid w:val="00B920E6"/>
    <w:rsid w:val="00C04D19"/>
    <w:rsid w:val="00C110C0"/>
    <w:rsid w:val="00C63781"/>
    <w:rsid w:val="00C704A5"/>
    <w:rsid w:val="00C82F7B"/>
    <w:rsid w:val="00CA5543"/>
    <w:rsid w:val="00D30C62"/>
    <w:rsid w:val="00D35711"/>
    <w:rsid w:val="00D37495"/>
    <w:rsid w:val="00DB49DD"/>
    <w:rsid w:val="00DC04E6"/>
    <w:rsid w:val="00DC6526"/>
    <w:rsid w:val="00E3040E"/>
    <w:rsid w:val="00E418C2"/>
    <w:rsid w:val="00E772A4"/>
    <w:rsid w:val="00E935F2"/>
    <w:rsid w:val="00EB69F7"/>
    <w:rsid w:val="00ED2185"/>
    <w:rsid w:val="00EF2005"/>
    <w:rsid w:val="00F01183"/>
    <w:rsid w:val="00F171E6"/>
    <w:rsid w:val="00F3361C"/>
    <w:rsid w:val="00F66E10"/>
    <w:rsid w:val="00F73E5D"/>
    <w:rsid w:val="00FA762C"/>
    <w:rsid w:val="00FB590A"/>
    <w:rsid w:val="00FD0783"/>
    <w:rsid w:val="00FE7953"/>
    <w:rsid w:val="00FF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F66E10"/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6E10"/>
    <w:rPr>
      <w:sz w:val="28"/>
    </w:rPr>
  </w:style>
  <w:style w:type="paragraph" w:styleId="Tekstpodstawowywcity2">
    <w:name w:val="Body Text Indent 2"/>
    <w:basedOn w:val="Normalny"/>
    <w:link w:val="Tekstpodstawowywcity2Znak"/>
    <w:rsid w:val="00F66E10"/>
    <w:pPr>
      <w:ind w:left="2832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66E10"/>
    <w:rPr>
      <w:sz w:val="24"/>
    </w:rPr>
  </w:style>
  <w:style w:type="paragraph" w:styleId="Tekstpodstawowy3">
    <w:name w:val="Body Text 3"/>
    <w:basedOn w:val="Normalny"/>
    <w:link w:val="Tekstpodstawowy3Znak"/>
    <w:rsid w:val="00F66E10"/>
    <w:pPr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F66E10"/>
  </w:style>
  <w:style w:type="paragraph" w:styleId="Tekstpodstawowy2">
    <w:name w:val="Body Text 2"/>
    <w:basedOn w:val="Normalny"/>
    <w:link w:val="Tekstpodstawowy2Znak"/>
    <w:rsid w:val="00F66E10"/>
    <w:pPr>
      <w:spacing w:after="120" w:line="48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66E10"/>
  </w:style>
  <w:style w:type="paragraph" w:styleId="Tekstprzypisukocowego">
    <w:name w:val="endnote text"/>
    <w:basedOn w:val="Normalny"/>
    <w:link w:val="TekstprzypisukocowegoZnak"/>
    <w:semiHidden/>
    <w:unhideWhenUsed/>
    <w:rsid w:val="00F66E10"/>
    <w:rPr>
      <w:rFonts w:ascii="Times New Roman" w:eastAsia="Times New Roman" w:hAnsi="Times New Roman" w:cs="Times New Roman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66E10"/>
    <w:rPr>
      <w:lang w:val="x-none"/>
    </w:rPr>
  </w:style>
  <w:style w:type="character" w:styleId="Odwoanieprzypisukocowego">
    <w:name w:val="endnote reference"/>
    <w:semiHidden/>
    <w:unhideWhenUsed/>
    <w:rsid w:val="00F66E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12</TotalTime>
  <Pages>1</Pages>
  <Words>2420</Words>
  <Characters>14522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Janikowska</dc:creator>
  <cp:lastModifiedBy>Małgorzata Janikowska</cp:lastModifiedBy>
  <cp:revision>5</cp:revision>
  <dcterms:created xsi:type="dcterms:W3CDTF">2024-09-13T07:11:00Z</dcterms:created>
  <dcterms:modified xsi:type="dcterms:W3CDTF">2024-09-13T07:23:00Z</dcterms:modified>
</cp:coreProperties>
</file>