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58" w:rsidRDefault="00581858" w:rsidP="00581858">
      <w:pPr>
        <w:rPr>
          <w:rFonts w:cs="Arial"/>
          <w:sz w:val="20"/>
          <w:szCs w:val="20"/>
        </w:rPr>
      </w:pPr>
    </w:p>
    <w:p w:rsidR="00581858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</w:p>
    <w:p w:rsidR="00581858" w:rsidRPr="003859D5" w:rsidRDefault="00083A05" w:rsidP="00581858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10</w:t>
      </w:r>
      <w:r w:rsidR="00581858" w:rsidRPr="0025292B">
        <w:rPr>
          <w:rFonts w:cs="Arial"/>
          <w:bCs/>
          <w:sz w:val="20"/>
          <w:szCs w:val="20"/>
        </w:rPr>
        <w:t xml:space="preserve"> do SIWZ</w:t>
      </w:r>
    </w:p>
    <w:p w:rsidR="00581858" w:rsidRPr="00325F89" w:rsidRDefault="00581858" w:rsidP="0058185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581858" w:rsidRPr="00A14169" w:rsidRDefault="00375629" w:rsidP="0058185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WZ.271.49</w:t>
      </w:r>
      <w:r w:rsidR="00581858">
        <w:rPr>
          <w:rFonts w:cs="Arial"/>
          <w:bCs/>
          <w:sz w:val="20"/>
          <w:szCs w:val="20"/>
        </w:rPr>
        <w:t>.2020</w:t>
      </w: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9551AF" w:rsidRDefault="009551AF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Pr="00FB2823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581858" w:rsidRPr="00B80432" w:rsidRDefault="00581858" w:rsidP="00581858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Pr="00B80432">
        <w:rPr>
          <w:rStyle w:val="FontStyle96"/>
          <w:rFonts w:ascii="Arial" w:hAnsi="Arial" w:cs="Arial"/>
          <w:sz w:val="20"/>
          <w:szCs w:val="20"/>
        </w:rPr>
        <w:t>ełnomocnika lub sytuacji określonej w art. 23 ust. 2 ustawy Prawo zamówień publicznych. W razie potrzeby załącznik należy powielić.</w:t>
      </w:r>
    </w:p>
    <w:p w:rsidR="00581858" w:rsidRPr="00CF43F3" w:rsidRDefault="00581858" w:rsidP="00581858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cs="Arial"/>
          <w:sz w:val="20"/>
          <w:szCs w:val="20"/>
        </w:rPr>
        <w:t>Zarejestrowana nazwa firmy: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w imieniu której działa/-ją/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581858" w:rsidRPr="007359DF" w:rsidRDefault="00581858" w:rsidP="00581858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581858" w:rsidRPr="00375629" w:rsidRDefault="00581858" w:rsidP="00E31314">
      <w:pPr>
        <w:spacing w:line="360" w:lineRule="auto"/>
        <w:jc w:val="both"/>
        <w:rPr>
          <w:rFonts w:cs="Arial"/>
          <w:b/>
          <w:sz w:val="20"/>
          <w:szCs w:val="20"/>
        </w:rPr>
      </w:pPr>
      <w:bookmarkStart w:id="0" w:name="_GoBack"/>
      <w:r w:rsidRPr="008E2EB5">
        <w:rPr>
          <w:rFonts w:cs="Arial"/>
          <w:b/>
          <w:sz w:val="20"/>
          <w:szCs w:val="20"/>
        </w:rPr>
        <w:t>„</w:t>
      </w:r>
      <w:r w:rsidR="00375629" w:rsidRPr="00375629">
        <w:rPr>
          <w:rFonts w:cs="Arial"/>
          <w:b/>
          <w:sz w:val="20"/>
          <w:szCs w:val="20"/>
        </w:rPr>
        <w:t>Budowa muszli koncertowej</w:t>
      </w:r>
      <w:r w:rsidR="00375629" w:rsidRPr="00375629">
        <w:rPr>
          <w:rFonts w:cs="Arial"/>
          <w:b/>
          <w:sz w:val="20"/>
          <w:szCs w:val="20"/>
        </w:rPr>
        <w:t xml:space="preserve"> w Parku Borowiackim w Czersku</w:t>
      </w:r>
      <w:r w:rsidRPr="00375629">
        <w:rPr>
          <w:rFonts w:cs="Arial"/>
          <w:b/>
          <w:sz w:val="20"/>
          <w:szCs w:val="20"/>
        </w:rPr>
        <w:t>”</w:t>
      </w:r>
      <w:r w:rsidR="009948E5" w:rsidRPr="00375629">
        <w:rPr>
          <w:rFonts w:cs="Arial"/>
          <w:b/>
          <w:sz w:val="20"/>
          <w:szCs w:val="20"/>
        </w:rPr>
        <w:t xml:space="preserve">, </w:t>
      </w:r>
    </w:p>
    <w:bookmarkEnd w:id="0"/>
    <w:p w:rsidR="00581858" w:rsidRPr="00B80432" w:rsidRDefault="00581858" w:rsidP="0058185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581858" w:rsidRPr="00B80432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do podpisywania oferty oraz innych dokumentów związanych z przetargiem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sz w:val="20"/>
          <w:szCs w:val="20"/>
        </w:rPr>
        <w:t xml:space="preserve"> </w:t>
      </w:r>
      <w:r w:rsidRPr="00B80432">
        <w:rPr>
          <w:rFonts w:cs="Arial"/>
          <w:b/>
          <w:sz w:val="20"/>
          <w:szCs w:val="20"/>
        </w:rPr>
        <w:t>)</w:t>
      </w:r>
    </w:p>
    <w:p w:rsidR="00581858" w:rsidRPr="0032397C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zawarcia umowy w sprawie zamówienia publicznego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b/>
          <w:sz w:val="20"/>
          <w:szCs w:val="20"/>
        </w:rPr>
        <w:t>)</w:t>
      </w:r>
    </w:p>
    <w:p w:rsidR="00581858" w:rsidRPr="00B80432" w:rsidRDefault="00581858" w:rsidP="00581858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581858" w:rsidRPr="00B80432" w:rsidRDefault="00581858" w:rsidP="00581858">
      <w:pPr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B80432">
        <w:rPr>
          <w:rFonts w:cs="Arial"/>
          <w:sz w:val="20"/>
          <w:szCs w:val="20"/>
        </w:rPr>
        <w:t xml:space="preserve"> </w:t>
      </w:r>
    </w:p>
    <w:p w:rsidR="00581858" w:rsidRPr="00FB2823" w:rsidRDefault="00581858" w:rsidP="00581858">
      <w:pPr>
        <w:rPr>
          <w:rFonts w:cs="Arial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FB2823">
        <w:rPr>
          <w:rFonts w:cs="Arial"/>
        </w:rPr>
        <w:t xml:space="preserve"> </w:t>
      </w:r>
    </w:p>
    <w:p w:rsidR="00581858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551AF" w:rsidRDefault="009551AF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81858" w:rsidRPr="00CF43F3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81858" w:rsidRPr="00CF43F3" w:rsidRDefault="00581858" w:rsidP="00581858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FB2823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C46EE5" w:rsidRDefault="00581858" w:rsidP="00581858">
      <w:pPr>
        <w:rPr>
          <w:rFonts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CA20F9" w:rsidRDefault="00CA20F9" w:rsidP="00CA20F9"/>
    <w:p w:rsidR="00905D80" w:rsidRDefault="00905D80" w:rsidP="00CA20F9"/>
    <w:p w:rsidR="00905D80" w:rsidRDefault="00905D80" w:rsidP="00CA20F9"/>
    <w:p w:rsidR="00905D80" w:rsidRDefault="00905D80" w:rsidP="00CA20F9"/>
    <w:p w:rsidR="00905D80" w:rsidRDefault="00905D80" w:rsidP="00CA20F9"/>
    <w:p w:rsidR="00905D80" w:rsidRDefault="00905D80" w:rsidP="00CA20F9"/>
    <w:p w:rsidR="00905D80" w:rsidRPr="00CA20F9" w:rsidRDefault="00905D80" w:rsidP="00CA20F9"/>
    <w:sectPr w:rsidR="00905D80" w:rsidRPr="00CA20F9" w:rsidSect="0058185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B29" w:rsidRDefault="00783B29">
      <w:r>
        <w:separator/>
      </w:r>
    </w:p>
  </w:endnote>
  <w:endnote w:type="continuationSeparator" w:id="0">
    <w:p w:rsidR="00783B29" w:rsidRDefault="00783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905D80" w:rsidP="00124D4A">
    <w:pPr>
      <w:pStyle w:val="Stopka"/>
    </w:pPr>
    <w:r>
      <w:rPr>
        <w:noProof/>
      </w:rPr>
      <w:drawing>
        <wp:inline distT="0" distB="0" distL="0" distR="0" wp14:anchorId="1B8AE133" wp14:editId="39EE14B4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D80" w:rsidRDefault="00905D80">
    <w:pPr>
      <w:pStyle w:val="Stopka"/>
    </w:pPr>
    <w:r>
      <w:rPr>
        <w:noProof/>
      </w:rPr>
      <w:drawing>
        <wp:inline distT="0" distB="0" distL="0" distR="0" wp14:anchorId="268D14EF" wp14:editId="0D68E8F9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B29" w:rsidRDefault="00783B29">
      <w:r>
        <w:separator/>
      </w:r>
    </w:p>
  </w:footnote>
  <w:footnote w:type="continuationSeparator" w:id="0">
    <w:p w:rsidR="00783B29" w:rsidRDefault="00783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D80" w:rsidRDefault="00905D80">
    <w:pPr>
      <w:pStyle w:val="Nagwek"/>
    </w:pPr>
    <w:r>
      <w:rPr>
        <w:noProof/>
      </w:rPr>
      <w:drawing>
        <wp:inline distT="0" distB="0" distL="0" distR="0" wp14:anchorId="4724E583" wp14:editId="6D859D71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D80" w:rsidRPr="00375629" w:rsidRDefault="00375629" w:rsidP="00375629">
    <w:pPr>
      <w:pStyle w:val="Nagwek"/>
      <w:jc w:val="center"/>
    </w:pPr>
    <w:r>
      <w:rPr>
        <w:noProof/>
      </w:rPr>
      <w:drawing>
        <wp:inline distT="0" distB="0" distL="0" distR="0" wp14:anchorId="5C3F85C8" wp14:editId="0BFC1F4E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83A05"/>
    <w:rsid w:val="000956EA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75629"/>
    <w:rsid w:val="003C554F"/>
    <w:rsid w:val="003E3CB7"/>
    <w:rsid w:val="003F331B"/>
    <w:rsid w:val="0040149C"/>
    <w:rsid w:val="00414478"/>
    <w:rsid w:val="00430494"/>
    <w:rsid w:val="004861BD"/>
    <w:rsid w:val="00492BD3"/>
    <w:rsid w:val="004B70BD"/>
    <w:rsid w:val="00506426"/>
    <w:rsid w:val="0052111D"/>
    <w:rsid w:val="00537F26"/>
    <w:rsid w:val="005760A9"/>
    <w:rsid w:val="00581858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5724C"/>
    <w:rsid w:val="00776530"/>
    <w:rsid w:val="00783B29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470F"/>
    <w:rsid w:val="008D11A2"/>
    <w:rsid w:val="00905D80"/>
    <w:rsid w:val="009551AF"/>
    <w:rsid w:val="009948E5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31EE"/>
    <w:rsid w:val="00E31314"/>
    <w:rsid w:val="00E559C5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905D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05D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905D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05D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21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11</cp:revision>
  <cp:lastPrinted>2012-08-24T11:01:00Z</cp:lastPrinted>
  <dcterms:created xsi:type="dcterms:W3CDTF">2020-01-30T07:13:00Z</dcterms:created>
  <dcterms:modified xsi:type="dcterms:W3CDTF">2020-11-26T14:09:00Z</dcterms:modified>
</cp:coreProperties>
</file>