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10C00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3A4E28">
        <w:rPr>
          <w:rFonts w:cs="Arial"/>
          <w:bCs/>
          <w:sz w:val="20"/>
          <w:szCs w:val="20"/>
        </w:rPr>
        <w:t>A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23635A" w:rsidRPr="0023635A" w:rsidRDefault="0023635A" w:rsidP="00EB09EF">
      <w:pPr>
        <w:suppressAutoHyphens/>
        <w:jc w:val="right"/>
        <w:rPr>
          <w:rFonts w:cs="Arial"/>
          <w:i/>
          <w:sz w:val="20"/>
          <w:szCs w:val="20"/>
        </w:rPr>
      </w:pP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3A4E28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WZ.271.20</w:t>
      </w:r>
      <w:r w:rsidR="00EB09EF">
        <w:rPr>
          <w:rFonts w:cs="Arial"/>
          <w:sz w:val="20"/>
          <w:szCs w:val="20"/>
        </w:rPr>
        <w:t>.2020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Default="00EB09EF" w:rsidP="00146A88">
      <w:pPr>
        <w:keepNext/>
        <w:spacing w:line="23" w:lineRule="atLeast"/>
        <w:jc w:val="both"/>
        <w:outlineLvl w:val="3"/>
        <w:rPr>
          <w:rFonts w:cs="Arial"/>
          <w:sz w:val="20"/>
          <w:szCs w:val="20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="003A4E28" w:rsidRPr="003A4E28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3A4E28" w:rsidRPr="003A4E28">
        <w:rPr>
          <w:rFonts w:cs="Arial"/>
          <w:b/>
          <w:bCs/>
          <w:sz w:val="20"/>
          <w:szCs w:val="20"/>
        </w:rPr>
        <w:t>Rewitalizacja</w:t>
      </w:r>
      <w:r w:rsidR="003A4E28" w:rsidRPr="00D317B0">
        <w:rPr>
          <w:rFonts w:cs="Arial"/>
          <w:b/>
          <w:bCs/>
          <w:sz w:val="20"/>
          <w:szCs w:val="20"/>
        </w:rPr>
        <w:t xml:space="preserve"> części miasta Czersk - Przebudowa ulic w Czersku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p w:rsidR="003A4E28" w:rsidRPr="003A4E28" w:rsidRDefault="00F40965" w:rsidP="003A4E28">
      <w:pPr>
        <w:spacing w:after="200" w:line="23" w:lineRule="atLeast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bCs/>
          <w:sz w:val="20"/>
          <w:szCs w:val="20"/>
          <w:u w:val="single"/>
          <w:lang w:eastAsia="en-US"/>
        </w:rPr>
        <w:t>Dotyczy części</w:t>
      </w:r>
      <w:r w:rsidR="005A19D9">
        <w:rPr>
          <w:rFonts w:eastAsia="Calibri" w:cs="Arial"/>
          <w:b/>
          <w:bCs/>
          <w:sz w:val="20"/>
          <w:szCs w:val="20"/>
          <w:u w:val="single"/>
          <w:lang w:eastAsia="en-US"/>
        </w:rPr>
        <w:t xml:space="preserve"> 2</w:t>
      </w:r>
      <w:r w:rsidR="003A4E28" w:rsidRPr="0018419B">
        <w:rPr>
          <w:rFonts w:eastAsia="Calibri" w:cs="Arial"/>
          <w:b/>
          <w:bCs/>
          <w:sz w:val="20"/>
          <w:szCs w:val="20"/>
          <w:u w:val="single"/>
          <w:lang w:eastAsia="en-US"/>
        </w:rPr>
        <w:t xml:space="preserve"> pn.:</w:t>
      </w:r>
      <w:r w:rsidR="003A4E28" w:rsidRPr="0018419B">
        <w:rPr>
          <w:rFonts w:eastAsia="Calibri" w:cs="Arial"/>
          <w:b/>
          <w:bCs/>
          <w:sz w:val="20"/>
          <w:szCs w:val="20"/>
          <w:lang w:eastAsia="en-US"/>
        </w:rPr>
        <w:t xml:space="preserve"> </w:t>
      </w:r>
      <w:r w:rsidR="003A4E28" w:rsidRPr="00D317B0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5A19D9" w:rsidRPr="00EA334C">
        <w:rPr>
          <w:rFonts w:cs="Arial"/>
          <w:b/>
          <w:color w:val="000000" w:themeColor="text1"/>
          <w:sz w:val="20"/>
          <w:szCs w:val="20"/>
        </w:rPr>
        <w:t>Przebudowa ul. Transportowców w Czersku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CD78A0">
            <w:pPr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E10C00" w:rsidRDefault="003A4E28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5</w:t>
            </w:r>
          </w:p>
        </w:tc>
      </w:tr>
      <w:tr w:rsidR="003A4E28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A4E28" w:rsidRPr="00D936A7" w:rsidRDefault="003A4E28" w:rsidP="00480EE3">
            <w:pPr>
              <w:jc w:val="center"/>
              <w:rPr>
                <w:rFonts w:cs="Arial"/>
                <w:sz w:val="16"/>
                <w:szCs w:val="16"/>
              </w:rPr>
            </w:pPr>
            <w:r w:rsidRPr="00D936A7"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D936A7">
              <w:rPr>
                <w:rFonts w:cs="Arial"/>
                <w:b/>
                <w:sz w:val="16"/>
                <w:szCs w:val="16"/>
              </w:rPr>
              <w:t>inspektora nadzoru drogowej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A4E28" w:rsidRPr="00031A3C" w:rsidRDefault="003A4E28" w:rsidP="00480EE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 xml:space="preserve">posiada uprawnienia budowlane </w:t>
            </w:r>
          </w:p>
          <w:p w:rsidR="003A4E28" w:rsidRPr="00D936A7" w:rsidRDefault="003A4E28" w:rsidP="00480EE3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>do kierowania robotami budowlanymi w specjalności inżynieryjnej drogowej bez ograniczeń</w:t>
            </w:r>
            <w:r w:rsidRPr="00031A3C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A4E28" w:rsidRPr="00BA5E82" w:rsidRDefault="003A4E2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5A19D9" w:rsidRPr="00CF43F3" w:rsidTr="00CD78A0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5A19D9" w:rsidRDefault="005A19D9" w:rsidP="00CD78A0">
            <w:pPr>
              <w:rPr>
                <w:rFonts w:cs="Arial"/>
              </w:rPr>
            </w:pPr>
            <w:bookmarkStart w:id="0" w:name="_GoBack"/>
            <w:bookmarkEnd w:id="0"/>
          </w:p>
          <w:p w:rsidR="005A19D9" w:rsidRDefault="005A19D9" w:rsidP="005A19D9">
            <w:pPr>
              <w:jc w:val="center"/>
              <w:rPr>
                <w:rFonts w:cs="Arial"/>
              </w:rPr>
            </w:pPr>
            <w:r w:rsidRPr="005A19D9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5A19D9" w:rsidRPr="00CF43F3" w:rsidRDefault="005A19D9" w:rsidP="00CD78A0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5A19D9" w:rsidRPr="00D936A7" w:rsidRDefault="005A19D9" w:rsidP="00480EE3">
            <w:pPr>
              <w:jc w:val="center"/>
              <w:rPr>
                <w:rFonts w:cs="Arial"/>
                <w:sz w:val="16"/>
                <w:szCs w:val="16"/>
              </w:rPr>
            </w:pPr>
            <w:r w:rsidRPr="00D936A7"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D936A7">
              <w:rPr>
                <w:rFonts w:cs="Arial"/>
                <w:b/>
                <w:sz w:val="16"/>
                <w:szCs w:val="16"/>
              </w:rPr>
              <w:t>inspektora nadzoru robót branży sanitarnej</w:t>
            </w:r>
          </w:p>
        </w:tc>
        <w:tc>
          <w:tcPr>
            <w:tcW w:w="3685" w:type="dxa"/>
          </w:tcPr>
          <w:p w:rsidR="005A19D9" w:rsidRPr="00031A3C" w:rsidRDefault="005A19D9" w:rsidP="00480EE3">
            <w:pPr>
              <w:keepNext/>
              <w:spacing w:before="120"/>
              <w:jc w:val="center"/>
              <w:outlineLvl w:val="3"/>
              <w:rPr>
                <w:rFonts w:cs="Arial"/>
                <w:sz w:val="16"/>
                <w:szCs w:val="16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 xml:space="preserve">posiada uprawnienia budowlane do kierowania robotami budowlanymi w specjalności instalacyjnej w zakresie sieci, instalacji i urządzeń: </w:t>
            </w:r>
            <w:r>
              <w:rPr>
                <w:rFonts w:cs="Arial"/>
                <w:b/>
                <w:sz w:val="16"/>
                <w:szCs w:val="16"/>
              </w:rPr>
              <w:t xml:space="preserve">cieplnych, wentylacyjnych, gazowych, </w:t>
            </w:r>
            <w:r w:rsidRPr="00031A3C">
              <w:rPr>
                <w:rFonts w:cs="Arial"/>
                <w:b/>
                <w:sz w:val="16"/>
                <w:szCs w:val="16"/>
              </w:rPr>
              <w:t>wodociągowych i kanalizacyjnych bez ograniczeń,</w:t>
            </w:r>
            <w:r w:rsidRPr="00031A3C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5A19D9" w:rsidRPr="00CF43F3" w:rsidRDefault="005A19D9" w:rsidP="00CD78A0">
            <w:pPr>
              <w:rPr>
                <w:rFonts w:cs="Arial"/>
              </w:rPr>
            </w:pPr>
          </w:p>
        </w:tc>
      </w:tr>
    </w:tbl>
    <w:p w:rsidR="00EB09EF" w:rsidRPr="000628E3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0628E3" w:rsidRPr="000628E3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3A4E28" w:rsidRDefault="000628E3" w:rsidP="00CD78A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3A4E28" w:rsidRPr="003A4E28" w:rsidRDefault="003A4E28" w:rsidP="003A4E28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eastAsia="ar-SA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76D" w:rsidRDefault="00D1276D">
      <w:r>
        <w:separator/>
      </w:r>
    </w:p>
  </w:endnote>
  <w:endnote w:type="continuationSeparator" w:id="0">
    <w:p w:rsidR="00D1276D" w:rsidRDefault="00D12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76D" w:rsidRDefault="00D1276D">
      <w:r>
        <w:separator/>
      </w:r>
    </w:p>
  </w:footnote>
  <w:footnote w:type="continuationSeparator" w:id="0">
    <w:p w:rsidR="00D1276D" w:rsidRDefault="00D12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3B32"/>
    <w:rsid w:val="00124D4A"/>
    <w:rsid w:val="00130B23"/>
    <w:rsid w:val="00146A88"/>
    <w:rsid w:val="001B210F"/>
    <w:rsid w:val="0023635A"/>
    <w:rsid w:val="00241C1F"/>
    <w:rsid w:val="002425AE"/>
    <w:rsid w:val="00286DF2"/>
    <w:rsid w:val="002B58CE"/>
    <w:rsid w:val="002C6347"/>
    <w:rsid w:val="00317514"/>
    <w:rsid w:val="00320AAC"/>
    <w:rsid w:val="00325198"/>
    <w:rsid w:val="0035482A"/>
    <w:rsid w:val="003619F2"/>
    <w:rsid w:val="00365820"/>
    <w:rsid w:val="003A4E28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875"/>
    <w:rsid w:val="00537F26"/>
    <w:rsid w:val="005760A9"/>
    <w:rsid w:val="005836D9"/>
    <w:rsid w:val="00594464"/>
    <w:rsid w:val="005A0BC7"/>
    <w:rsid w:val="005A19D9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13DDF"/>
    <w:rsid w:val="009767AA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76D0"/>
    <w:rsid w:val="00BC363C"/>
    <w:rsid w:val="00C62C24"/>
    <w:rsid w:val="00C635B6"/>
    <w:rsid w:val="00CA20F9"/>
    <w:rsid w:val="00CB2F09"/>
    <w:rsid w:val="00CC263D"/>
    <w:rsid w:val="00CD78A0"/>
    <w:rsid w:val="00CE005B"/>
    <w:rsid w:val="00CF1A4A"/>
    <w:rsid w:val="00D0361A"/>
    <w:rsid w:val="00D1276D"/>
    <w:rsid w:val="00D30ADD"/>
    <w:rsid w:val="00D43A0D"/>
    <w:rsid w:val="00D46867"/>
    <w:rsid w:val="00D526F3"/>
    <w:rsid w:val="00DC733E"/>
    <w:rsid w:val="00DF57BE"/>
    <w:rsid w:val="00E06500"/>
    <w:rsid w:val="00E10C00"/>
    <w:rsid w:val="00E57060"/>
    <w:rsid w:val="00E87616"/>
    <w:rsid w:val="00E92047"/>
    <w:rsid w:val="00EA5C16"/>
    <w:rsid w:val="00EB09EF"/>
    <w:rsid w:val="00EF000D"/>
    <w:rsid w:val="00F40965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99</TotalTime>
  <Pages>1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16</cp:revision>
  <cp:lastPrinted>2020-02-19T10:01:00Z</cp:lastPrinted>
  <dcterms:created xsi:type="dcterms:W3CDTF">2020-01-30T07:13:00Z</dcterms:created>
  <dcterms:modified xsi:type="dcterms:W3CDTF">2020-04-28T13:58:00Z</dcterms:modified>
</cp:coreProperties>
</file>