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DE7C7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Default="00DE7C7C" w:rsidP="00DE7C7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CB5120">
        <w:rPr>
          <w:rFonts w:ascii="Arial" w:hAnsi="Arial" w:cs="Arial"/>
          <w:sz w:val="20"/>
          <w:szCs w:val="20"/>
        </w:rPr>
        <w:t>Pełnienie nadzoru inwestorskiego nad realizacją robót budowlanych w ramach zadania pn.: Przebudowa, rozbudowa, rozbiórka części budynku i zmiana sposobu użytkowania na funkcję usługową budynku dworca kolejowego w Czersku wraz z przynależną infrastrukturą techniczną na dz. nr 194/43 – etap I</w:t>
      </w:r>
      <w:r>
        <w:rPr>
          <w:rFonts w:ascii="Arial" w:hAnsi="Arial" w:cs="Arial"/>
          <w:bCs w:val="0"/>
          <w:sz w:val="20"/>
        </w:rPr>
        <w:t>",</w:t>
      </w:r>
      <w:r w:rsidRPr="009A3AED"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:rsidR="00DE7C7C" w:rsidRPr="00CB5120" w:rsidRDefault="00DE7C7C" w:rsidP="00DE7C7C">
      <w:pPr>
        <w:keepNext/>
        <w:spacing w:before="120"/>
        <w:jc w:val="both"/>
        <w:outlineLvl w:val="3"/>
        <w:rPr>
          <w:rFonts w:cs="Arial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 xml:space="preserve">inspektora nadzoru robót branży </w:t>
      </w:r>
      <w:r w:rsidRPr="00C45AAB">
        <w:rPr>
          <w:rFonts w:cs="Arial"/>
          <w:b/>
          <w:sz w:val="20"/>
          <w:szCs w:val="20"/>
        </w:rPr>
        <w:t>budowlanej</w:t>
      </w:r>
      <w:r w:rsidRPr="00CB512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 xml:space="preserve">posiadająca uprawnienia budowlane do kierowania robotami budowlanymi </w:t>
      </w:r>
      <w:r w:rsidRPr="00C45AAB">
        <w:rPr>
          <w:rFonts w:cs="Arial"/>
          <w:sz w:val="20"/>
          <w:szCs w:val="20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inspektora nadzoru inwestorskiego robót branży </w:t>
      </w:r>
      <w:r w:rsidRPr="00C45AAB">
        <w:rPr>
          <w:rFonts w:cs="Arial"/>
          <w:b/>
          <w:bCs/>
          <w:color w:val="000000"/>
          <w:sz w:val="20"/>
          <w:szCs w:val="20"/>
        </w:rPr>
        <w:t>budowlanej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Pr="00C45AAB">
        <w:rPr>
          <w:rFonts w:cs="Arial"/>
          <w:b/>
          <w:bCs/>
          <w:color w:val="000000"/>
          <w:sz w:val="20"/>
          <w:szCs w:val="20"/>
        </w:rPr>
        <w:t>budowlane</w:t>
      </w:r>
      <w:r w:rsidRPr="00CB5120">
        <w:rPr>
          <w:rFonts w:cs="Arial"/>
          <w:b/>
          <w:bCs/>
          <w:color w:val="000000"/>
          <w:sz w:val="20"/>
          <w:szCs w:val="20"/>
        </w:rPr>
        <w:t>j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>jednej budowie, rozbudowie</w:t>
      </w:r>
      <w:r w:rsidRPr="00F159EB">
        <w:rPr>
          <w:rFonts w:cs="Arial"/>
          <w:b/>
          <w:sz w:val="20"/>
          <w:szCs w:val="20"/>
        </w:rPr>
        <w:t xml:space="preserve"> lub przebudowie budynku 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dwóch  budowach, rozbudowach </w:t>
      </w:r>
      <w:r w:rsidRPr="00F159EB">
        <w:rPr>
          <w:rFonts w:cs="Arial"/>
          <w:b/>
          <w:sz w:val="20"/>
          <w:szCs w:val="20"/>
        </w:rPr>
        <w:t>lub przebudowach budynków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</w:p>
    <w:p w:rsidR="00DE7C7C" w:rsidRPr="00F159EB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lastRenderedPageBreak/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896AB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lastRenderedPageBreak/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C45AAB" w:rsidRDefault="00DE7C7C" w:rsidP="00DE7C7C">
      <w:pPr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E7C7C">
      <w:pPr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DE7C7C" w:rsidRPr="004B1992" w:rsidRDefault="00DE7C7C" w:rsidP="00DE7C7C">
      <w:pPr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CA20F9" w:rsidRPr="00CA20F9" w:rsidRDefault="00CA20F9" w:rsidP="00CA20F9">
      <w:bookmarkStart w:id="0" w:name="_GoBack"/>
      <w:bookmarkEnd w:id="0"/>
    </w:p>
    <w:sectPr w:rsidR="00CA20F9" w:rsidRPr="00CA20F9" w:rsidSect="00DE7C7C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D18" w:rsidRDefault="001E0D18">
      <w:r>
        <w:separator/>
      </w:r>
    </w:p>
  </w:endnote>
  <w:endnote w:type="continuationSeparator" w:id="0">
    <w:p w:rsidR="001E0D18" w:rsidRDefault="001E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46CF148" wp14:editId="2271217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1C228E9C" wp14:editId="74C5C27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D18" w:rsidRDefault="001E0D18">
      <w:r>
        <w:separator/>
      </w:r>
    </w:p>
  </w:footnote>
  <w:footnote w:type="continuationSeparator" w:id="0">
    <w:p w:rsidR="001E0D18" w:rsidRDefault="001E0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91E7314" wp14:editId="5031A8B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1E0D18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</TotalTime>
  <Pages>3</Pages>
  <Words>1054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2</cp:revision>
  <cp:lastPrinted>2012-08-24T11:01:00Z</cp:lastPrinted>
  <dcterms:created xsi:type="dcterms:W3CDTF">2020-01-30T07:13:00Z</dcterms:created>
  <dcterms:modified xsi:type="dcterms:W3CDTF">2020-02-11T12:20:00Z</dcterms:modified>
</cp:coreProperties>
</file>