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94E" w:rsidRPr="000E0468" w:rsidRDefault="00F9294E" w:rsidP="00F9294E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F9294E" w:rsidRDefault="00F9294E" w:rsidP="00F9294E">
      <w:pPr>
        <w:suppressAutoHyphens/>
        <w:rPr>
          <w:rFonts w:ascii="Arial" w:hAnsi="Arial" w:cs="Arial"/>
          <w:bCs/>
          <w:sz w:val="20"/>
          <w:szCs w:val="20"/>
        </w:rPr>
      </w:pPr>
    </w:p>
    <w:p w:rsidR="00F9294E" w:rsidRDefault="006D3438" w:rsidP="00F9294E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</w:t>
      </w:r>
      <w:r w:rsidR="008D54CF">
        <w:rPr>
          <w:rFonts w:ascii="Arial" w:hAnsi="Arial" w:cs="Arial"/>
          <w:bCs/>
          <w:sz w:val="20"/>
          <w:szCs w:val="20"/>
        </w:rPr>
        <w:t>.6</w:t>
      </w:r>
      <w:r w:rsidR="00D36E09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2018</w:t>
      </w:r>
    </w:p>
    <w:p w:rsidR="00F9294E" w:rsidRPr="00EB1574" w:rsidRDefault="00F9294E" w:rsidP="00F9294E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Pr="0025292B">
        <w:rPr>
          <w:rFonts w:ascii="Arial" w:hAnsi="Arial" w:cs="Arial"/>
          <w:bCs/>
          <w:sz w:val="20"/>
          <w:szCs w:val="20"/>
        </w:rPr>
        <w:t xml:space="preserve"> do SIWZ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F9294E" w:rsidRPr="00E50476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………………………………………</w:t>
      </w:r>
    </w:p>
    <w:p w:rsidR="00F9294E" w:rsidRPr="00F2104B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sz w:val="16"/>
          <w:szCs w:val="16"/>
        </w:rPr>
        <w:t>Nazwa podmiotu zobowiązanego/pieczęć</w:t>
      </w:r>
    </w:p>
    <w:p w:rsidR="00F9294E" w:rsidRPr="008C0257" w:rsidRDefault="00F9294E" w:rsidP="00F9294E"/>
    <w:p w:rsidR="00F9294E" w:rsidRPr="00E50476" w:rsidRDefault="00F9294E" w:rsidP="00F9294E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 xml:space="preserve">Ja/my </w:t>
      </w:r>
      <w:r w:rsidRPr="00005357">
        <w:rPr>
          <w:rStyle w:val="FontStyle92"/>
          <w:rFonts w:ascii="Arial" w:hAnsi="Arial" w:cs="Arial"/>
          <w:b/>
        </w:rPr>
        <w:t>*</w:t>
      </w:r>
      <w:r>
        <w:rPr>
          <w:rStyle w:val="FontStyle92"/>
          <w:rFonts w:ascii="Arial" w:hAnsi="Arial" w:cs="Arial"/>
        </w:rPr>
        <w:t>,  …………………………………………………………………………………………………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>działając w imieniu i na rzecz podmiotu: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F9294E" w:rsidRPr="000D7677" w:rsidRDefault="00F9294E" w:rsidP="00F9294E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zobowiązuję</w:t>
      </w:r>
      <w:r>
        <w:rPr>
          <w:rStyle w:val="FontStyle92"/>
          <w:rFonts w:ascii="Arial" w:hAnsi="Arial" w:cs="Arial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</w:rPr>
        <w:t>*</w:t>
      </w:r>
      <w:r w:rsidRPr="00E50476">
        <w:rPr>
          <w:rStyle w:val="FontStyle92"/>
          <w:rFonts w:ascii="Arial" w:hAnsi="Arial" w:cs="Arial"/>
        </w:rPr>
        <w:t xml:space="preserve"> do oddania</w:t>
      </w:r>
    </w:p>
    <w:p w:rsidR="00F9294E" w:rsidRPr="00FC0A58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</w:rPr>
        <w:tab/>
        <w:t xml:space="preserve">             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 xml:space="preserve">Wykonawcy robót: ………………………………………………………..............................................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F9294E" w:rsidRPr="00005357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do</w:t>
      </w:r>
      <w:r>
        <w:rPr>
          <w:rStyle w:val="FontStyle92"/>
          <w:rFonts w:ascii="Arial" w:hAnsi="Arial" w:cs="Arial"/>
        </w:rPr>
        <w:t xml:space="preserve"> dyspozycji niezbędnych zasobów: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Pr="006855BB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6855BB">
        <w:rPr>
          <w:rStyle w:val="FontStyle92"/>
          <w:rFonts w:ascii="Arial" w:hAnsi="Arial" w:cs="Arial"/>
        </w:rPr>
        <w:t xml:space="preserve">                                 </w:t>
      </w:r>
      <w:r>
        <w:rPr>
          <w:rStyle w:val="FontStyle92"/>
          <w:rFonts w:ascii="Arial" w:hAnsi="Arial" w:cs="Arial"/>
        </w:rPr>
        <w:t xml:space="preserve">                  </w:t>
      </w:r>
      <w:r w:rsidRPr="006855BB">
        <w:rPr>
          <w:rStyle w:val="FontStyle92"/>
          <w:rFonts w:ascii="Arial" w:hAnsi="Arial" w:cs="Arial"/>
        </w:rPr>
        <w:t xml:space="preserve">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</w:rPr>
        <w:t>……………..</w:t>
      </w:r>
    </w:p>
    <w:p w:rsidR="00F9294E" w:rsidRPr="0061146F" w:rsidRDefault="00F9294E" w:rsidP="00F9294E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F9294E" w:rsidRPr="00D3053D" w:rsidRDefault="00F9294E" w:rsidP="00F9294E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</w:rPr>
      </w:pPr>
    </w:p>
    <w:p w:rsidR="00F9294E" w:rsidRDefault="00F9294E" w:rsidP="00F9294E">
      <w:pPr>
        <w:pStyle w:val="Tekstpodstawowy"/>
        <w:spacing w:line="276" w:lineRule="auto"/>
        <w:rPr>
          <w:rFonts w:ascii="Arial" w:hAnsi="Arial" w:cs="Arial"/>
          <w:b/>
          <w:i/>
          <w:sz w:val="22"/>
          <w:szCs w:val="22"/>
        </w:rPr>
      </w:pPr>
      <w:r w:rsidRPr="001200A7">
        <w:rPr>
          <w:rStyle w:val="FontStyle92"/>
          <w:rFonts w:ascii="Arial" w:hAnsi="Arial" w:cs="Arial"/>
        </w:rPr>
        <w:t>przy realizacji zamówienia publicznego pn</w:t>
      </w:r>
      <w:r>
        <w:rPr>
          <w:rStyle w:val="FontStyle92"/>
          <w:rFonts w:ascii="Arial" w:hAnsi="Arial" w:cs="Arial"/>
          <w:b/>
        </w:rPr>
        <w:t xml:space="preserve">.: </w:t>
      </w:r>
      <w:r w:rsidRPr="00F9294E">
        <w:rPr>
          <w:rFonts w:ascii="Arial" w:hAnsi="Arial" w:cs="Arial"/>
          <w:b/>
          <w:i/>
          <w:sz w:val="22"/>
          <w:szCs w:val="22"/>
        </w:rPr>
        <w:t xml:space="preserve">„Poprawa efektywności energetycznej oraz rozwój OZE w Chojnicko-Człuchowskim Miejskim Obszarze Funkcjonalnym – </w:t>
      </w:r>
      <w:r w:rsidR="008D54CF">
        <w:rPr>
          <w:rFonts w:ascii="Arial" w:hAnsi="Arial" w:cs="Arial"/>
          <w:b/>
          <w:i/>
          <w:sz w:val="22"/>
          <w:szCs w:val="22"/>
        </w:rPr>
        <w:t>modernizacja oświetlenia zewnętrznego</w:t>
      </w:r>
      <w:r w:rsidRPr="00F9294E">
        <w:rPr>
          <w:rFonts w:ascii="Arial" w:hAnsi="Arial" w:cs="Arial"/>
          <w:b/>
          <w:i/>
          <w:sz w:val="22"/>
          <w:szCs w:val="22"/>
        </w:rPr>
        <w:t xml:space="preserve">” </w:t>
      </w:r>
      <w:r w:rsidR="00256CC5">
        <w:rPr>
          <w:rFonts w:ascii="Arial" w:hAnsi="Arial" w:cs="Arial"/>
          <w:b/>
          <w:i/>
          <w:sz w:val="22"/>
          <w:szCs w:val="22"/>
        </w:rPr>
        <w:t>, w tym:</w:t>
      </w:r>
    </w:p>
    <w:p w:rsidR="00256CC5" w:rsidRDefault="00256CC5" w:rsidP="00F9294E">
      <w:pPr>
        <w:pStyle w:val="Tekstpodstawowy"/>
        <w:spacing w:line="276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Część 1: </w:t>
      </w:r>
      <w:r w:rsidR="008D54CF">
        <w:rPr>
          <w:rFonts w:ascii="Arial" w:hAnsi="Arial" w:cs="Arial"/>
          <w:b/>
          <w:i/>
          <w:sz w:val="22"/>
          <w:szCs w:val="22"/>
        </w:rPr>
        <w:t>Teren miasta</w:t>
      </w:r>
      <w:r>
        <w:rPr>
          <w:rFonts w:ascii="Arial" w:hAnsi="Arial" w:cs="Arial"/>
          <w:b/>
          <w:i/>
          <w:sz w:val="22"/>
          <w:szCs w:val="22"/>
        </w:rPr>
        <w:t xml:space="preserve"> Czersk,</w:t>
      </w:r>
    </w:p>
    <w:p w:rsidR="00256CC5" w:rsidRPr="00F9294E" w:rsidRDefault="00256CC5" w:rsidP="00F9294E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Część 2: </w:t>
      </w:r>
      <w:r w:rsidR="008D54CF">
        <w:rPr>
          <w:rFonts w:ascii="Arial" w:hAnsi="Arial" w:cs="Arial"/>
          <w:b/>
          <w:i/>
          <w:sz w:val="22"/>
          <w:szCs w:val="22"/>
        </w:rPr>
        <w:t>Tereny wiejskie</w:t>
      </w:r>
      <w:bookmarkStart w:id="0" w:name="_GoBack"/>
      <w:bookmarkEnd w:id="0"/>
      <w:r>
        <w:rPr>
          <w:rFonts w:ascii="Arial" w:hAnsi="Arial" w:cs="Arial"/>
          <w:b/>
          <w:i/>
          <w:sz w:val="22"/>
          <w:szCs w:val="22"/>
        </w:rPr>
        <w:t xml:space="preserve"> *)</w:t>
      </w:r>
    </w:p>
    <w:p w:rsidR="00F9294E" w:rsidRPr="00031ED0" w:rsidRDefault="00F9294E" w:rsidP="00F9294E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F9294E" w:rsidRDefault="00F9294E" w:rsidP="00F9294E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F9294E" w:rsidRDefault="00F9294E" w:rsidP="00F9294E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F9294E" w:rsidRDefault="00F9294E" w:rsidP="00F9294E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9294E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9294E" w:rsidRPr="00CF43F3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Pr="00D36E09" w:rsidRDefault="00F9294E" w:rsidP="00F9294E">
      <w:pPr>
        <w:jc w:val="both"/>
        <w:rPr>
          <w:rFonts w:ascii="Arial" w:eastAsia="Times New Roman" w:hAnsi="Arial" w:cs="Arial"/>
          <w:u w:val="single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300138">
        <w:rPr>
          <w:rFonts w:ascii="Arial" w:hAnsi="Arial" w:cs="Arial"/>
        </w:rPr>
        <w:t>doświadczenia,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wykonawcy mogą polegać na zdolnościach innych podmiotów, </w:t>
      </w:r>
      <w:r w:rsidRPr="00D36E09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D36E09">
        <w:rPr>
          <w:rFonts w:ascii="Arial" w:eastAsia="Times New Roman" w:hAnsi="Arial" w:cs="Arial"/>
          <w:u w:val="single"/>
        </w:rPr>
        <w:t>.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Default="00F9294E" w:rsidP="00F9294E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F9294E" w:rsidRDefault="00F9294E" w:rsidP="00F9294E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Pr="00CF43F3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F9294E" w:rsidRDefault="00F9294E" w:rsidP="00F9294E">
      <w:pPr>
        <w:rPr>
          <w:rFonts w:ascii="Arial" w:hAnsi="Arial" w:cs="Arial"/>
          <w:b/>
          <w:color w:val="000000"/>
          <w:sz w:val="18"/>
          <w:szCs w:val="18"/>
        </w:rPr>
      </w:pPr>
    </w:p>
    <w:p w:rsidR="00F9294E" w:rsidRPr="006855BB" w:rsidRDefault="00F9294E" w:rsidP="00F9294E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F9294E" w:rsidRPr="00DE4575" w:rsidRDefault="00F9294E" w:rsidP="00F9294E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CA20F9" w:rsidRPr="00CA20F9" w:rsidRDefault="00CA20F9" w:rsidP="00CA20F9"/>
    <w:sectPr w:rsidR="00CA20F9" w:rsidRPr="00CA20F9" w:rsidSect="00F9294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487" w:rsidRDefault="005A3487">
      <w:r>
        <w:separator/>
      </w:r>
    </w:p>
  </w:endnote>
  <w:endnote w:type="continuationSeparator" w:id="0">
    <w:p w:rsidR="005A3487" w:rsidRDefault="005A3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F9294E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9294E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487" w:rsidRDefault="005A3487">
      <w:r>
        <w:separator/>
      </w:r>
    </w:p>
  </w:footnote>
  <w:footnote w:type="continuationSeparator" w:id="0">
    <w:p w:rsidR="005A3487" w:rsidRDefault="005A3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F9294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4E"/>
    <w:rsid w:val="00061F20"/>
    <w:rsid w:val="00080D83"/>
    <w:rsid w:val="00083611"/>
    <w:rsid w:val="000D283E"/>
    <w:rsid w:val="00100DBB"/>
    <w:rsid w:val="00124D4A"/>
    <w:rsid w:val="00130B23"/>
    <w:rsid w:val="001B210F"/>
    <w:rsid w:val="00241C1F"/>
    <w:rsid w:val="002425AE"/>
    <w:rsid w:val="00256CC5"/>
    <w:rsid w:val="0026383F"/>
    <w:rsid w:val="002C6347"/>
    <w:rsid w:val="00300138"/>
    <w:rsid w:val="00320AAC"/>
    <w:rsid w:val="00325198"/>
    <w:rsid w:val="0035482A"/>
    <w:rsid w:val="003619F2"/>
    <w:rsid w:val="00365820"/>
    <w:rsid w:val="00392C51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5A3487"/>
    <w:rsid w:val="00622781"/>
    <w:rsid w:val="00640BFF"/>
    <w:rsid w:val="0069621B"/>
    <w:rsid w:val="006D3438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D54CF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36E09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9294E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94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F9294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9294E"/>
    <w:rPr>
      <w:sz w:val="24"/>
      <w:lang w:eastAsia="en-US"/>
    </w:rPr>
  </w:style>
  <w:style w:type="character" w:customStyle="1" w:styleId="FontStyle92">
    <w:name w:val="Font Style92"/>
    <w:rsid w:val="00F9294E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F9294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F9294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F9294E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8">
    <w:name w:val="Style38"/>
    <w:basedOn w:val="Normalny"/>
    <w:rsid w:val="00F9294E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F9294E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94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F9294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9294E"/>
    <w:rPr>
      <w:sz w:val="24"/>
      <w:lang w:eastAsia="en-US"/>
    </w:rPr>
  </w:style>
  <w:style w:type="character" w:customStyle="1" w:styleId="FontStyle92">
    <w:name w:val="Font Style92"/>
    <w:rsid w:val="00F9294E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F9294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F9294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F9294E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8">
    <w:name w:val="Style38"/>
    <w:basedOn w:val="Normalny"/>
    <w:rsid w:val="00F9294E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F9294E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7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6</cp:revision>
  <cp:lastPrinted>2012-08-24T11:01:00Z</cp:lastPrinted>
  <dcterms:created xsi:type="dcterms:W3CDTF">2017-12-08T11:21:00Z</dcterms:created>
  <dcterms:modified xsi:type="dcterms:W3CDTF">2018-02-07T11:21:00Z</dcterms:modified>
</cp:coreProperties>
</file>