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7A4" w:rsidRDefault="003A5915" w:rsidP="00DA17A4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WO.271.6</w:t>
      </w:r>
      <w:r w:rsidR="004E3C5F">
        <w:rPr>
          <w:rFonts w:ascii="Arial" w:hAnsi="Arial" w:cs="Arial"/>
          <w:bCs/>
          <w:sz w:val="20"/>
          <w:szCs w:val="20"/>
        </w:rPr>
        <w:t>.</w:t>
      </w:r>
      <w:r w:rsidR="00DA17A4">
        <w:rPr>
          <w:rFonts w:ascii="Arial" w:hAnsi="Arial" w:cs="Arial"/>
          <w:bCs/>
          <w:sz w:val="20"/>
          <w:szCs w:val="20"/>
        </w:rPr>
        <w:t>2018</w:t>
      </w:r>
    </w:p>
    <w:p w:rsidR="00DA17A4" w:rsidRDefault="00DA17A4" w:rsidP="00DA17A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Pr="0025292B">
        <w:rPr>
          <w:rFonts w:ascii="Arial" w:hAnsi="Arial" w:cs="Arial"/>
          <w:bCs/>
          <w:sz w:val="20"/>
          <w:szCs w:val="20"/>
        </w:rPr>
        <w:t xml:space="preserve"> do SIWZ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DA17A4" w:rsidRPr="00A22DCF" w:rsidRDefault="00DA17A4" w:rsidP="00DA17A4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A17A4" w:rsidRDefault="00DA17A4" w:rsidP="00DA17A4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A17A4" w:rsidRPr="00A22DCF" w:rsidRDefault="00DA17A4" w:rsidP="00DA17A4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A17A4" w:rsidRPr="00A22DCF" w:rsidRDefault="00DA17A4" w:rsidP="00DA17A4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A17A4" w:rsidRPr="00A22DCF" w:rsidRDefault="00DA17A4" w:rsidP="00DA17A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DA17A4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A17A4" w:rsidRPr="00262D61" w:rsidRDefault="00DA17A4" w:rsidP="00DA17A4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A17A4" w:rsidRPr="00A22DCF" w:rsidRDefault="00DA17A4" w:rsidP="00DA17A4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A17A4" w:rsidRPr="00842991" w:rsidRDefault="00DA17A4" w:rsidP="00DA17A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17A4" w:rsidRPr="00A22DCF" w:rsidRDefault="00DA17A4" w:rsidP="00DA17A4">
      <w:pPr>
        <w:rPr>
          <w:rFonts w:ascii="Arial" w:hAnsi="Arial" w:cs="Arial"/>
          <w:sz w:val="21"/>
          <w:szCs w:val="21"/>
        </w:rPr>
      </w:pPr>
    </w:p>
    <w:p w:rsidR="00DA17A4" w:rsidRPr="00262D61" w:rsidRDefault="00DA17A4" w:rsidP="00DA17A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A17A4" w:rsidRDefault="00DA17A4" w:rsidP="00DA17A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A17A4" w:rsidRPr="00A22DCF" w:rsidRDefault="00DA17A4" w:rsidP="00DA17A4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A17A4" w:rsidRPr="00D05878" w:rsidRDefault="00DA17A4" w:rsidP="00DA17A4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A17A4" w:rsidRDefault="00DA17A4" w:rsidP="00DA17A4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pn.</w:t>
      </w:r>
      <w:r w:rsidRPr="00EA1BA1">
        <w:rPr>
          <w:rFonts w:ascii="Arial" w:hAnsi="Arial" w:cs="Arial"/>
          <w:b/>
          <w:sz w:val="21"/>
          <w:szCs w:val="21"/>
        </w:rPr>
        <w:t xml:space="preserve"> </w:t>
      </w:r>
      <w:r w:rsidRPr="003A5915">
        <w:rPr>
          <w:rFonts w:ascii="Arial" w:hAnsi="Arial" w:cs="Arial"/>
          <w:b/>
          <w:sz w:val="21"/>
          <w:szCs w:val="21"/>
        </w:rPr>
        <w:t>„</w:t>
      </w:r>
      <w:r w:rsidR="003A5915" w:rsidRPr="003A5915">
        <w:rPr>
          <w:rFonts w:ascii="Arial" w:eastAsia="Times New Roman" w:hAnsi="Arial" w:cs="Arial"/>
          <w:b/>
          <w:sz w:val="21"/>
          <w:szCs w:val="21"/>
        </w:rPr>
        <w:t xml:space="preserve">Poprawa efektywności energetycznej oraz rozwój OZE w Chojnicko-Człuchowskim Miejskim Obszarze Funkcjonalnym – </w:t>
      </w:r>
      <w:r w:rsidR="003A5915" w:rsidRPr="003A5915">
        <w:rPr>
          <w:rFonts w:ascii="Arial" w:hAnsi="Arial" w:cs="Arial"/>
          <w:b/>
          <w:sz w:val="21"/>
          <w:szCs w:val="21"/>
        </w:rPr>
        <w:t>modernizacja oświetlenia zewnętrznego</w:t>
      </w:r>
      <w:r w:rsidRPr="003A5915">
        <w:rPr>
          <w:rFonts w:ascii="Arial" w:hAnsi="Arial" w:cs="Arial"/>
          <w:b/>
          <w:sz w:val="21"/>
          <w:szCs w:val="21"/>
        </w:rPr>
        <w:t>”,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A17A4">
        <w:rPr>
          <w:rFonts w:ascii="Arial" w:hAnsi="Arial" w:cs="Arial"/>
          <w:sz w:val="21"/>
          <w:szCs w:val="21"/>
        </w:rPr>
        <w:t>w tym:</w:t>
      </w:r>
    </w:p>
    <w:p w:rsidR="00DA17A4" w:rsidRPr="000468BB" w:rsidRDefault="00DA17A4" w:rsidP="00DA17A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1: </w:t>
      </w:r>
      <w:r w:rsidR="003A5915">
        <w:rPr>
          <w:rFonts w:ascii="Arial" w:hAnsi="Arial" w:cs="Arial"/>
          <w:b/>
          <w:sz w:val="21"/>
          <w:szCs w:val="21"/>
        </w:rPr>
        <w:t>Teren miasta</w:t>
      </w:r>
      <w:r>
        <w:rPr>
          <w:rFonts w:ascii="Arial" w:hAnsi="Arial" w:cs="Arial"/>
          <w:b/>
          <w:sz w:val="21"/>
          <w:szCs w:val="21"/>
        </w:rPr>
        <w:t xml:space="preserve"> Czersk</w:t>
      </w:r>
      <w:r w:rsidRPr="000468BB">
        <w:rPr>
          <w:rFonts w:ascii="Arial" w:hAnsi="Arial" w:cs="Arial"/>
          <w:b/>
          <w:sz w:val="21"/>
          <w:szCs w:val="21"/>
        </w:rPr>
        <w:t>,</w:t>
      </w:r>
    </w:p>
    <w:p w:rsidR="00DA17A4" w:rsidRPr="00DA17A4" w:rsidRDefault="00DA17A4" w:rsidP="00DA17A4">
      <w:pPr>
        <w:spacing w:after="0"/>
        <w:jc w:val="both"/>
        <w:rPr>
          <w:rFonts w:ascii="Arial" w:hAnsi="Arial" w:cs="Arial"/>
          <w:b/>
          <w:sz w:val="21"/>
          <w:szCs w:val="21"/>
        </w:rPr>
      </w:pPr>
      <w:r w:rsidRPr="000468BB">
        <w:rPr>
          <w:rFonts w:ascii="Arial" w:hAnsi="Arial" w:cs="Arial"/>
          <w:b/>
          <w:sz w:val="21"/>
          <w:szCs w:val="21"/>
        </w:rPr>
        <w:t xml:space="preserve">Część 2: </w:t>
      </w:r>
      <w:r w:rsidR="003A5915">
        <w:rPr>
          <w:rFonts w:ascii="Arial" w:hAnsi="Arial" w:cs="Arial"/>
          <w:b/>
          <w:sz w:val="21"/>
          <w:szCs w:val="21"/>
        </w:rPr>
        <w:t>Tereny wiejskie</w:t>
      </w:r>
      <w:r w:rsidR="00887290">
        <w:rPr>
          <w:rFonts w:ascii="Arial" w:hAnsi="Arial" w:cs="Arial"/>
          <w:b/>
          <w:sz w:val="21"/>
          <w:szCs w:val="21"/>
        </w:rPr>
        <w:t xml:space="preserve"> *)</w:t>
      </w:r>
      <w:r w:rsidRPr="000468BB"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A17A4" w:rsidRPr="00A22DCF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Pr="00E31C06" w:rsidRDefault="00DA17A4" w:rsidP="00DA17A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pkt 9  Specyfikacji Istotnych Warunków Zamówienia.</w:t>
      </w:r>
    </w:p>
    <w:p w:rsidR="00DA17A4" w:rsidRPr="00025C8D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3A14E7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A17A4" w:rsidRPr="00B15FD3" w:rsidRDefault="00DA17A4" w:rsidP="00DA17A4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</w:t>
      </w:r>
      <w:r>
        <w:rPr>
          <w:rFonts w:ascii="Arial" w:hAnsi="Arial" w:cs="Arial"/>
          <w:sz w:val="21"/>
          <w:szCs w:val="21"/>
        </w:rPr>
        <w:t>reślonych przez zamawiającego w pkt 9.3.3</w:t>
      </w:r>
      <w:r w:rsidR="006115CE">
        <w:rPr>
          <w:rFonts w:ascii="Arial" w:hAnsi="Arial" w:cs="Arial"/>
          <w:sz w:val="21"/>
          <w:szCs w:val="21"/>
        </w:rPr>
        <w:t>.1</w:t>
      </w:r>
      <w:r>
        <w:rPr>
          <w:rFonts w:ascii="Arial" w:hAnsi="Arial" w:cs="Arial"/>
          <w:sz w:val="21"/>
          <w:szCs w:val="21"/>
        </w:rPr>
        <w:t xml:space="preserve"> Specyfikacji istotnych warunków Zamówienia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Pr="00190D6E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A0804" w:rsidRPr="00190D6E" w:rsidRDefault="008A0804" w:rsidP="00DA17A4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A17A4" w:rsidRPr="001D3A19" w:rsidRDefault="00DA17A4" w:rsidP="00DA17A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A17A4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A17A4" w:rsidRPr="003E1710" w:rsidRDefault="00DA17A4" w:rsidP="00DA17A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A17A4" w:rsidRPr="00190D6E" w:rsidRDefault="00DA17A4" w:rsidP="00DA17A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A17A4" w:rsidRPr="00A22DCF" w:rsidRDefault="00DA17A4" w:rsidP="00DA17A4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A20F9" w:rsidRPr="00CA20F9" w:rsidRDefault="00887290" w:rsidP="00CA20F9">
      <w:r>
        <w:rPr>
          <w:rFonts w:ascii="Arial" w:hAnsi="Arial" w:cs="Arial"/>
          <w:b/>
          <w:sz w:val="21"/>
          <w:szCs w:val="21"/>
        </w:rPr>
        <w:t>*)</w:t>
      </w:r>
      <w:r>
        <w:rPr>
          <w:rFonts w:ascii="Arial" w:hAnsi="Arial" w:cs="Arial"/>
          <w:b/>
          <w:sz w:val="21"/>
          <w:szCs w:val="21"/>
        </w:rPr>
        <w:t xml:space="preserve"> </w:t>
      </w:r>
      <w:bookmarkStart w:id="0" w:name="_GoBack"/>
      <w:r w:rsidRPr="00887290">
        <w:rPr>
          <w:rFonts w:ascii="Arial" w:hAnsi="Arial" w:cs="Arial"/>
          <w:b/>
          <w:sz w:val="20"/>
          <w:szCs w:val="20"/>
        </w:rPr>
        <w:t>niewłaściwe skreślić</w:t>
      </w:r>
      <w:bookmarkEnd w:id="0"/>
    </w:p>
    <w:sectPr w:rsidR="00CA20F9" w:rsidRPr="00CA20F9" w:rsidSect="007F3623">
      <w:footerReference w:type="default" r:id="rId7"/>
      <w:headerReference w:type="first" r:id="rId8"/>
      <w:footerReference w:type="first" r:id="rId9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3AD" w:rsidRDefault="002723AD">
      <w:r>
        <w:separator/>
      </w:r>
    </w:p>
  </w:endnote>
  <w:endnote w:type="continuationSeparator" w:id="0">
    <w:p w:rsidR="002723AD" w:rsidRDefault="00272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DA17A4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DA17A4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3AD" w:rsidRDefault="002723AD">
      <w:r>
        <w:separator/>
      </w:r>
    </w:p>
  </w:footnote>
  <w:footnote w:type="continuationSeparator" w:id="0">
    <w:p w:rsidR="002723AD" w:rsidRDefault="00272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DA17A4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17A4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723AD"/>
    <w:rsid w:val="002C6347"/>
    <w:rsid w:val="00320AAC"/>
    <w:rsid w:val="00325198"/>
    <w:rsid w:val="0035482A"/>
    <w:rsid w:val="003619F2"/>
    <w:rsid w:val="00365820"/>
    <w:rsid w:val="00384CF7"/>
    <w:rsid w:val="003A5915"/>
    <w:rsid w:val="003C554F"/>
    <w:rsid w:val="003E3CB7"/>
    <w:rsid w:val="0040149C"/>
    <w:rsid w:val="00414478"/>
    <w:rsid w:val="004861BD"/>
    <w:rsid w:val="00492BD3"/>
    <w:rsid w:val="004B70BD"/>
    <w:rsid w:val="004E3C5F"/>
    <w:rsid w:val="0052111D"/>
    <w:rsid w:val="00537F26"/>
    <w:rsid w:val="005671A2"/>
    <w:rsid w:val="005760A9"/>
    <w:rsid w:val="00594464"/>
    <w:rsid w:val="005A0BC7"/>
    <w:rsid w:val="006115CE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87290"/>
    <w:rsid w:val="008945D9"/>
    <w:rsid w:val="008A0804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BD5FBA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A17A4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17A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Rostankowska.CZERSK\Documents\2017%20Przetargi\WO.271...2017%20termo%20OZE\zal.%208-OPZ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zal. 8-OPZ</Template>
  <TotalTime>5</TotalTime>
  <Pages>2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Wioletta Rostankowska</dc:creator>
  <cp:lastModifiedBy>Wioletta Rostankowska</cp:lastModifiedBy>
  <cp:revision>6</cp:revision>
  <cp:lastPrinted>2012-08-24T11:01:00Z</cp:lastPrinted>
  <dcterms:created xsi:type="dcterms:W3CDTF">2017-12-04T16:36:00Z</dcterms:created>
  <dcterms:modified xsi:type="dcterms:W3CDTF">2018-02-07T10:07:00Z</dcterms:modified>
</cp:coreProperties>
</file>