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D8E" w:rsidRPr="009E1AD7" w:rsidRDefault="00997D8E" w:rsidP="00FB731A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997D8E" w:rsidRPr="00246139" w:rsidRDefault="00997D8E" w:rsidP="00997D8E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97D8E" w:rsidRPr="009E1AD7" w:rsidRDefault="00997D8E" w:rsidP="00997D8E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997D8E" w:rsidRPr="002B6088" w:rsidRDefault="00997D8E" w:rsidP="00997D8E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997D8E" w:rsidRDefault="00997D8E" w:rsidP="00997D8E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997D8E" w:rsidRPr="00EB76C0" w:rsidRDefault="00997D8E" w:rsidP="00997D8E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997D8E" w:rsidRPr="00450B1F" w:rsidRDefault="00997D8E" w:rsidP="00997D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997D8E" w:rsidRPr="00396446" w:rsidRDefault="00997D8E" w:rsidP="00396446">
      <w:pPr>
        <w:pStyle w:val="Nagwek4"/>
        <w:spacing w:line="360" w:lineRule="auto"/>
        <w:jc w:val="both"/>
        <w:rPr>
          <w:rFonts w:ascii="Arial" w:eastAsia="Times New Roman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997D8E">
        <w:rPr>
          <w:rFonts w:ascii="Arial" w:eastAsia="Times New Roman" w:hAnsi="Arial" w:cs="Arial"/>
          <w:bCs w:val="0"/>
          <w:sz w:val="20"/>
          <w:szCs w:val="20"/>
        </w:rPr>
        <w:t xml:space="preserve">Poprawa efektywności energetycznej oraz rozwój OZE w Chojnicko-Człuchowskim Miejskim Obszarze Funkcjonalnym – </w:t>
      </w:r>
      <w:r w:rsidR="00937C0C">
        <w:rPr>
          <w:rFonts w:ascii="Arial" w:hAnsi="Arial" w:cs="Arial"/>
          <w:sz w:val="20"/>
        </w:rPr>
        <w:t>modernizacja oświetlenia zewnętrznego</w:t>
      </w:r>
      <w:r w:rsidRPr="00997D8E">
        <w:rPr>
          <w:rFonts w:ascii="Arial" w:eastAsia="Times New Roman" w:hAnsi="Arial" w:cs="Arial"/>
          <w:bCs w:val="0"/>
          <w:sz w:val="20"/>
          <w:szCs w:val="20"/>
        </w:rPr>
        <w:t>”,</w:t>
      </w:r>
      <w:r w:rsidRPr="00997D8E">
        <w:rPr>
          <w:rFonts w:ascii="Arial" w:eastAsia="Times New Roman" w:hAnsi="Arial" w:cs="Arial"/>
          <w:sz w:val="20"/>
          <w:szCs w:val="20"/>
        </w:rPr>
        <w:t xml:space="preserve"> dofinansowanego w ramach Regionalnego Programu Operacyjnego Województwa Pomorskiego na lata 2014-2020, </w:t>
      </w:r>
      <w:r w:rsidR="00937C0C" w:rsidRPr="00937C0C">
        <w:rPr>
          <w:rFonts w:ascii="Arial" w:eastAsia="Times New Roman" w:hAnsi="Arial" w:cs="Arial"/>
          <w:sz w:val="20"/>
          <w:szCs w:val="20"/>
        </w:rPr>
        <w:t>Osi Priorytetowej 10 Energia, Działania 10.4 Redukcja emisji współfinasowanego z Europejskiego Funduszu Rozwoju Regionalnego</w:t>
      </w:r>
      <w:r w:rsidRPr="00937C0C">
        <w:rPr>
          <w:rFonts w:ascii="Arial" w:eastAsia="Times New Roman" w:hAnsi="Arial" w:cs="Arial"/>
          <w:sz w:val="20"/>
          <w:szCs w:val="20"/>
        </w:rPr>
        <w:t>”</w:t>
      </w:r>
      <w:r w:rsidRPr="00997D8E">
        <w:rPr>
          <w:rFonts w:ascii="Arial" w:hAnsi="Arial" w:cs="Arial"/>
          <w:sz w:val="20"/>
          <w:szCs w:val="20"/>
        </w:rPr>
        <w:t xml:space="preserve">, </w:t>
      </w:r>
      <w:r w:rsidRPr="00396446">
        <w:rPr>
          <w:rFonts w:ascii="Arial" w:hAnsi="Arial" w:cs="Arial"/>
          <w:b w:val="0"/>
          <w:sz w:val="20"/>
          <w:szCs w:val="20"/>
        </w:rPr>
        <w:t>z podziałem na 2 części</w:t>
      </w:r>
    </w:p>
    <w:p w:rsidR="00997D8E" w:rsidRPr="00D06C51" w:rsidRDefault="00997D8E" w:rsidP="00997D8E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997D8E" w:rsidRPr="00D06C51" w:rsidRDefault="00997D8E" w:rsidP="00997D8E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0029CE">
        <w:rPr>
          <w:rFonts w:ascii="Arial" w:hAnsi="Arial" w:cs="Arial"/>
          <w:b/>
          <w:sz w:val="20"/>
        </w:rPr>
        <w:t xml:space="preserve">Poprawa efektywności energetycznej oraz rozwój OZE w Chojnicko-Człuchowskim Miejskim Obszarze </w:t>
      </w:r>
      <w:r w:rsidRPr="00937C0C">
        <w:rPr>
          <w:rFonts w:ascii="Arial" w:hAnsi="Arial" w:cs="Arial"/>
          <w:b/>
          <w:sz w:val="20"/>
        </w:rPr>
        <w:t>Funkcjonalnym –</w:t>
      </w:r>
      <w:r w:rsidRPr="00810FAD">
        <w:rPr>
          <w:rFonts w:ascii="Arial" w:hAnsi="Arial" w:cs="Arial"/>
          <w:b/>
          <w:sz w:val="20"/>
        </w:rPr>
        <w:t xml:space="preserve"> </w:t>
      </w:r>
      <w:r w:rsidR="00937C0C" w:rsidRPr="00937C0C">
        <w:rPr>
          <w:rFonts w:ascii="Arial" w:hAnsi="Arial" w:cs="Arial"/>
          <w:b/>
          <w:sz w:val="20"/>
        </w:rPr>
        <w:t>modernizacja oświetlenia zewnętrznego – teren miasta Czersk</w:t>
      </w:r>
      <w:r w:rsidRPr="00F50F46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997D8E" w:rsidRPr="000965C1" w:rsidRDefault="00997D8E" w:rsidP="00997D8E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997D8E" w:rsidRDefault="00997D8E" w:rsidP="00997D8E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96446" w:rsidRPr="00396446" w:rsidRDefault="00396446" w:rsidP="00396446">
      <w:pPr>
        <w:spacing w:after="0"/>
        <w:jc w:val="both"/>
        <w:rPr>
          <w:rFonts w:ascii="Arial" w:hAnsi="Arial" w:cs="Arial"/>
          <w:bCs/>
          <w:sz w:val="16"/>
          <w:szCs w:val="16"/>
        </w:rPr>
      </w:pPr>
      <w:r w:rsidRPr="00396446">
        <w:rPr>
          <w:rFonts w:ascii="Arial" w:hAnsi="Arial" w:cs="Arial"/>
          <w:bCs/>
          <w:sz w:val="16"/>
          <w:szCs w:val="16"/>
        </w:rPr>
        <w:t>* Cena oferty brutto stanowi całkowite wynagrodzenie Wykonawcy, uwzględniające wszystkie koszty związane z realizacją przedmiotu zamówienia zgodnie z SIWZ.</w:t>
      </w:r>
    </w:p>
    <w:tbl>
      <w:tblPr>
        <w:tblStyle w:val="Tabela-Siatka1"/>
        <w:tblW w:w="9468" w:type="dxa"/>
        <w:tblLook w:val="01E0" w:firstRow="1" w:lastRow="1" w:firstColumn="1" w:lastColumn="1" w:noHBand="0" w:noVBand="0"/>
      </w:tblPr>
      <w:tblGrid>
        <w:gridCol w:w="6948"/>
        <w:gridCol w:w="2520"/>
      </w:tblGrid>
      <w:tr w:rsidR="00396446" w:rsidRPr="00396446" w:rsidTr="00396446">
        <w:trPr>
          <w:trHeight w:val="610"/>
        </w:trPr>
        <w:tc>
          <w:tcPr>
            <w:tcW w:w="6948" w:type="dxa"/>
            <w:vMerge w:val="restart"/>
          </w:tcPr>
          <w:p w:rsidR="00396446" w:rsidRPr="00396446" w:rsidRDefault="00396446" w:rsidP="0039644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:rsidR="00396446" w:rsidRPr="00396446" w:rsidRDefault="00396446" w:rsidP="005B06DF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396446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Oferowany </w:t>
            </w:r>
            <w:r w:rsidR="005B06DF">
              <w:rPr>
                <w:rFonts w:ascii="Arial" w:eastAsia="Times New Roman" w:hAnsi="Arial" w:cs="Arial"/>
                <w:b/>
                <w:sz w:val="18"/>
                <w:szCs w:val="18"/>
              </w:rPr>
              <w:t>okres gwarancji</w:t>
            </w:r>
            <w:r w:rsidRPr="00396446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 xml:space="preserve">(należy zaznaczyć </w:t>
            </w:r>
            <w:r w:rsidR="005B06DF">
              <w:rPr>
                <w:rFonts w:ascii="Arial" w:eastAsia="Times New Roman" w:hAnsi="Arial" w:cs="Arial"/>
                <w:sz w:val="18"/>
                <w:szCs w:val="18"/>
              </w:rPr>
              <w:t>60,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5B06DF">
              <w:rPr>
                <w:rFonts w:ascii="Arial" w:eastAsia="Times New Roman" w:hAnsi="Arial" w:cs="Arial"/>
                <w:sz w:val="18"/>
                <w:szCs w:val="18"/>
              </w:rPr>
              <w:t>72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lub </w:t>
            </w:r>
            <w:r w:rsidR="005B06DF">
              <w:rPr>
                <w:rFonts w:ascii="Arial" w:eastAsia="Times New Roman" w:hAnsi="Arial" w:cs="Arial"/>
                <w:sz w:val="18"/>
                <w:szCs w:val="18"/>
              </w:rPr>
              <w:t>84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5B06DF">
              <w:rPr>
                <w:rFonts w:ascii="Arial" w:eastAsia="Times New Roman" w:hAnsi="Arial" w:cs="Arial"/>
                <w:sz w:val="18"/>
                <w:szCs w:val="18"/>
              </w:rPr>
              <w:t>miesiące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>)</w:t>
            </w:r>
          </w:p>
        </w:tc>
        <w:tc>
          <w:tcPr>
            <w:tcW w:w="2520" w:type="dxa"/>
          </w:tcPr>
          <w:p w:rsidR="00396446" w:rsidRPr="00396446" w:rsidRDefault="00396446" w:rsidP="00396446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903EA1C" wp14:editId="1638FA9B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85725</wp:posOffset>
                      </wp:positionV>
                      <wp:extent cx="295275" cy="257175"/>
                      <wp:effectExtent l="0" t="0" r="28575" b="28575"/>
                      <wp:wrapNone/>
                      <wp:docPr id="2" name="Prostokąt zaokrąglon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2" o:spid="_x0000_s1026" style="position:absolute;margin-left:3.15pt;margin-top:6.75pt;width:23.2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" fillcolor="window" strokecolor="#f79646" strokeweight="2pt"/>
                  </w:pict>
                </mc:Fallback>
              </mc:AlternateContent>
            </w:r>
          </w:p>
          <w:p w:rsidR="00396446" w:rsidRPr="00396446" w:rsidRDefault="005B06DF" w:rsidP="0039644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60 miesięcy</w:t>
            </w:r>
            <w:r w:rsidR="00396446"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</w:p>
        </w:tc>
      </w:tr>
      <w:tr w:rsidR="00396446" w:rsidRPr="00396446" w:rsidTr="005B06DF">
        <w:trPr>
          <w:trHeight w:val="615"/>
        </w:trPr>
        <w:tc>
          <w:tcPr>
            <w:tcW w:w="6948" w:type="dxa"/>
            <w:vMerge/>
          </w:tcPr>
          <w:p w:rsidR="00396446" w:rsidRPr="00396446" w:rsidRDefault="00396446" w:rsidP="0039644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520" w:type="dxa"/>
          </w:tcPr>
          <w:p w:rsidR="005B06DF" w:rsidRDefault="00396446" w:rsidP="00396446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7413419" wp14:editId="4B78A216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77470</wp:posOffset>
                      </wp:positionV>
                      <wp:extent cx="295275" cy="257175"/>
                      <wp:effectExtent l="0" t="0" r="28575" b="28575"/>
                      <wp:wrapNone/>
                      <wp:docPr id="3" name="Prostokąt zaokrąglon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3" o:spid="_x0000_s1026" style="position:absolute;margin-left:3.15pt;margin-top:6.1pt;width:23.2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" fillcolor="window" strokecolor="#f79646" strokeweight="2pt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    </w:t>
            </w:r>
          </w:p>
          <w:p w:rsidR="00396446" w:rsidRDefault="005B06DF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  </w:t>
            </w:r>
            <w:r w:rsid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72 miesiące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</w:p>
          <w:p w:rsidR="00396446" w:rsidRP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     21</w:t>
            </w:r>
          </w:p>
        </w:tc>
      </w:tr>
      <w:tr w:rsidR="00396446" w:rsidRPr="00396446" w:rsidTr="0058775F">
        <w:tc>
          <w:tcPr>
            <w:tcW w:w="6948" w:type="dxa"/>
            <w:vMerge/>
          </w:tcPr>
          <w:p w:rsidR="00396446" w:rsidRPr="00396446" w:rsidRDefault="00396446" w:rsidP="0039644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520" w:type="dxa"/>
          </w:tcPr>
          <w:p w:rsid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280B525" wp14:editId="0EB20F95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97155</wp:posOffset>
                      </wp:positionV>
                      <wp:extent cx="295275" cy="257175"/>
                      <wp:effectExtent l="0" t="0" r="28575" b="28575"/>
                      <wp:wrapNone/>
                      <wp:docPr id="11" name="Prostokąt zaokrąglony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11" o:spid="_x0000_s1026" style="position:absolute;margin-left:3.15pt;margin-top:7.65pt;width:23.2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f4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hdnz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" fillcolor="window" strokecolor="#f79646" strokeweight="2pt"/>
                  </w:pict>
                </mc:Fallback>
              </mc:AlternateContent>
            </w:r>
          </w:p>
          <w:p w:rsid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  </w:t>
            </w:r>
            <w:r w:rsidR="005B06DF">
              <w:rPr>
                <w:rFonts w:ascii="Arial" w:eastAsia="Times New Roman" w:hAnsi="Arial" w:cs="Arial"/>
                <w:b/>
                <w:sz w:val="20"/>
                <w:szCs w:val="20"/>
              </w:rPr>
              <w:t>84 miesiące</w:t>
            </w:r>
            <w:r w:rsidR="005B06DF"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5B06D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>030</w:t>
            </w:r>
          </w:p>
          <w:p w:rsidR="00396446" w:rsidRP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30</w:t>
            </w:r>
            <w:r>
              <w:rPr>
                <w:rFonts w:ascii="Arial" w:eastAsia="Times New Roman" w:hAnsi="Arial" w:cs="Arial"/>
                <w:noProof/>
                <w:color w:val="FFFFFF" w:themeColor="background1"/>
                <w:sz w:val="20"/>
                <w:szCs w:val="20"/>
                <w:lang w:eastAsia="pl-PL"/>
              </w:rPr>
              <w:t>1000iii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</w:t>
            </w:r>
          </w:p>
        </w:tc>
      </w:tr>
    </w:tbl>
    <w:p w:rsidR="00997D8E" w:rsidRDefault="00997D8E" w:rsidP="00997D8E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997D8E" w:rsidRDefault="00997D8E" w:rsidP="00997D8E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997D8E" w:rsidRPr="00D1317D" w:rsidRDefault="00997D8E" w:rsidP="00997D8E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F64D4C">
        <w:rPr>
          <w:rFonts w:ascii="Arial" w:hAnsi="Arial" w:cs="Arial"/>
          <w:b/>
          <w:bCs/>
          <w:sz w:val="20"/>
          <w:szCs w:val="20"/>
        </w:rPr>
        <w:t>„</w:t>
      </w:r>
      <w:r w:rsidR="00F64D4C" w:rsidRPr="00F64D4C">
        <w:rPr>
          <w:rFonts w:ascii="Arial" w:hAnsi="Arial" w:cs="Arial"/>
          <w:b/>
          <w:sz w:val="20"/>
        </w:rPr>
        <w:t>Poprawa efektywności energetycznej oraz rozwój OZE w Chojnicko-Człuchowskim Miejskim Obszarze Funkcjonalnym – modernizacja oświetlenia zewnętrznego – tereny wiejskie”</w:t>
      </w:r>
    </w:p>
    <w:p w:rsidR="00997D8E" w:rsidRPr="000965C1" w:rsidRDefault="00997D8E" w:rsidP="00997D8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997D8E" w:rsidRDefault="00997D8E" w:rsidP="00997D8E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396446" w:rsidRDefault="00396446" w:rsidP="0039644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96446" w:rsidRPr="00396446" w:rsidRDefault="00396446" w:rsidP="00396446">
      <w:pPr>
        <w:spacing w:after="0"/>
        <w:jc w:val="both"/>
        <w:rPr>
          <w:rFonts w:ascii="Arial" w:hAnsi="Arial" w:cs="Arial"/>
          <w:bCs/>
          <w:sz w:val="16"/>
          <w:szCs w:val="16"/>
        </w:rPr>
      </w:pPr>
      <w:r w:rsidRPr="00396446">
        <w:rPr>
          <w:rFonts w:ascii="Arial" w:hAnsi="Arial" w:cs="Arial"/>
          <w:bCs/>
          <w:sz w:val="16"/>
          <w:szCs w:val="16"/>
        </w:rPr>
        <w:t>* Cena oferty brutto stanowi całkowite wynagrodzenie Wykonawcy, uwzględniające wszystkie koszty związane z realizacją przedmiotu zamówienia zgodnie z SIWZ.</w:t>
      </w:r>
    </w:p>
    <w:tbl>
      <w:tblPr>
        <w:tblStyle w:val="Tabela-Siatka1"/>
        <w:tblW w:w="9468" w:type="dxa"/>
        <w:tblLook w:val="01E0" w:firstRow="1" w:lastRow="1" w:firstColumn="1" w:lastColumn="1" w:noHBand="0" w:noVBand="0"/>
      </w:tblPr>
      <w:tblGrid>
        <w:gridCol w:w="6948"/>
        <w:gridCol w:w="2520"/>
      </w:tblGrid>
      <w:tr w:rsidR="00A20653" w:rsidRPr="00396446" w:rsidTr="0058775F">
        <w:trPr>
          <w:trHeight w:val="610"/>
        </w:trPr>
        <w:tc>
          <w:tcPr>
            <w:tcW w:w="6948" w:type="dxa"/>
            <w:vMerge w:val="restart"/>
          </w:tcPr>
          <w:p w:rsidR="00A20653" w:rsidRPr="00396446" w:rsidRDefault="00A20653" w:rsidP="0058187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:rsidR="00A20653" w:rsidRPr="00396446" w:rsidRDefault="00A20653" w:rsidP="0058187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396446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Oferowany </w:t>
            </w: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okres gwarancji</w:t>
            </w:r>
            <w:r w:rsidRPr="00396446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 xml:space="preserve">(należy zaznaczyć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60, 72 lub 84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miesiące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>)</w:t>
            </w:r>
          </w:p>
        </w:tc>
        <w:tc>
          <w:tcPr>
            <w:tcW w:w="2520" w:type="dxa"/>
          </w:tcPr>
          <w:p w:rsidR="00A20653" w:rsidRPr="00396446" w:rsidRDefault="00A20653" w:rsidP="00581876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4515FED" wp14:editId="00D9EDD4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85725</wp:posOffset>
                      </wp:positionV>
                      <wp:extent cx="295275" cy="257175"/>
                      <wp:effectExtent l="0" t="0" r="28575" b="28575"/>
                      <wp:wrapNone/>
                      <wp:docPr id="4" name="Prostokąt zaokrąglon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4" o:spid="_x0000_s1026" style="position:absolute;margin-left:3.15pt;margin-top:6.75pt;width:23.2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" fillcolor="window" strokecolor="#f79646" strokeweight="2pt"/>
                  </w:pict>
                </mc:Fallback>
              </mc:AlternateContent>
            </w:r>
          </w:p>
          <w:p w:rsidR="00A20653" w:rsidRPr="00396446" w:rsidRDefault="00A20653" w:rsidP="0058187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60 miesięcy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</w:p>
        </w:tc>
      </w:tr>
      <w:tr w:rsidR="00A20653" w:rsidRPr="00396446" w:rsidTr="0058775F">
        <w:tc>
          <w:tcPr>
            <w:tcW w:w="6948" w:type="dxa"/>
            <w:vMerge/>
          </w:tcPr>
          <w:p w:rsidR="00A20653" w:rsidRPr="00396446" w:rsidRDefault="00A20653" w:rsidP="0058775F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520" w:type="dxa"/>
          </w:tcPr>
          <w:p w:rsidR="00A20653" w:rsidRDefault="00A20653" w:rsidP="00581876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82E9052" wp14:editId="7D635308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77470</wp:posOffset>
                      </wp:positionV>
                      <wp:extent cx="295275" cy="257175"/>
                      <wp:effectExtent l="0" t="0" r="28575" b="28575"/>
                      <wp:wrapNone/>
                      <wp:docPr id="15" name="Prostokąt zaokrąglony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15" o:spid="_x0000_s1026" style="position:absolute;margin-left:3.15pt;margin-top:6.1pt;width:23.25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Lp6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jdiDMjasxoiQoD3T89BvYg6N49PZYY3p7BA3A11k/w6sYuXad5iLH3XeHq+I+u2C5BvD9ArHaB&#10;SVwOTkaDMTJJmAajcR8yomSvj63z4YeimkVhyh1tTP4LY0zoiu2lD63/i19M6ElX+aLSOil7f64d&#10;2wpMHETJqeFMCx9wOeWL9OtSvnumDWtiScMeaCI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" fillcolor="window" strokecolor="#f79646" strokeweight="2pt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    </w:t>
            </w:r>
          </w:p>
          <w:p w:rsidR="00A20653" w:rsidRDefault="00A20653" w:rsidP="0058187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   72 miesiące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</w:p>
          <w:p w:rsidR="00A20653" w:rsidRPr="00396446" w:rsidRDefault="00A20653" w:rsidP="0058775F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     21</w:t>
            </w:r>
          </w:p>
        </w:tc>
      </w:tr>
      <w:tr w:rsidR="00A20653" w:rsidRPr="00396446" w:rsidTr="0058775F">
        <w:tc>
          <w:tcPr>
            <w:tcW w:w="6948" w:type="dxa"/>
            <w:vMerge/>
          </w:tcPr>
          <w:p w:rsidR="00A20653" w:rsidRPr="00396446" w:rsidRDefault="00A20653" w:rsidP="0058775F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520" w:type="dxa"/>
          </w:tcPr>
          <w:p w:rsidR="00A20653" w:rsidRDefault="00A20653" w:rsidP="0058187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14EDCF4" wp14:editId="797F7725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97155</wp:posOffset>
                      </wp:positionV>
                      <wp:extent cx="295275" cy="257175"/>
                      <wp:effectExtent l="0" t="0" r="28575" b="28575"/>
                      <wp:wrapNone/>
                      <wp:docPr id="16" name="Prostokąt zaokrąglony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16" o:spid="_x0000_s1026" style="position:absolute;margin-left:3.15pt;margin-top:7.65pt;width:23.2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" fillcolor="window" strokecolor="#f79646" strokeweight="2pt"/>
                  </w:pict>
                </mc:Fallback>
              </mc:AlternateContent>
            </w:r>
          </w:p>
          <w:p w:rsidR="00A20653" w:rsidRDefault="00A20653" w:rsidP="0058187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 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84 miesiące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>030</w:t>
            </w:r>
          </w:p>
          <w:p w:rsidR="00A20653" w:rsidRPr="00396446" w:rsidRDefault="00A20653" w:rsidP="0058775F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30</w:t>
            </w:r>
            <w:r>
              <w:rPr>
                <w:rFonts w:ascii="Arial" w:eastAsia="Times New Roman" w:hAnsi="Arial" w:cs="Arial"/>
                <w:noProof/>
                <w:color w:val="FFFFFF" w:themeColor="background1"/>
                <w:sz w:val="20"/>
                <w:szCs w:val="20"/>
                <w:lang w:eastAsia="pl-PL"/>
              </w:rPr>
              <w:t>1000iii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</w:t>
            </w:r>
          </w:p>
        </w:tc>
      </w:tr>
    </w:tbl>
    <w:p w:rsidR="00997D8E" w:rsidRDefault="00997D8E" w:rsidP="00997D8E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997D8E" w:rsidRDefault="00997D8E" w:rsidP="00997D8E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97D8E" w:rsidRPr="009E1AD7" w:rsidRDefault="00997D8E" w:rsidP="00997D8E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97D8E" w:rsidRPr="009E1AD7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97D8E" w:rsidRPr="009E1AD7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97D8E" w:rsidRPr="009E1AD7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97D8E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997D8E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A20653" w:rsidRPr="00DC442C" w:rsidRDefault="00A20653" w:rsidP="00A2065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 Okres rękojmi będzie równy okresowi gwarancji.</w:t>
      </w:r>
    </w:p>
    <w:p w:rsidR="00671281" w:rsidRDefault="00997D8E" w:rsidP="00A2065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97749D" w:rsidRDefault="0097749D" w:rsidP="009774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749D" w:rsidRPr="00E70543" w:rsidRDefault="0097749D" w:rsidP="009774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97D8E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B91C52">
        <w:rPr>
          <w:rFonts w:ascii="Arial" w:hAnsi="Arial" w:cs="Arial"/>
          <w:b/>
          <w:sz w:val="20"/>
          <w:szCs w:val="20"/>
        </w:rPr>
        <w:lastRenderedPageBreak/>
        <w:t>wadium: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402"/>
        <w:gridCol w:w="4642"/>
      </w:tblGrid>
      <w:tr w:rsidR="00997D8E" w:rsidTr="00D2708A">
        <w:tc>
          <w:tcPr>
            <w:tcW w:w="1169" w:type="dxa"/>
          </w:tcPr>
          <w:p w:rsidR="00997D8E" w:rsidRDefault="00997D8E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402" w:type="dxa"/>
          </w:tcPr>
          <w:p w:rsidR="00997D8E" w:rsidRDefault="00997D8E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642" w:type="dxa"/>
          </w:tcPr>
          <w:p w:rsidR="00997D8E" w:rsidRDefault="00997D8E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997D8E" w:rsidRDefault="00997D8E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012F7" w:rsidTr="00D2708A">
        <w:tc>
          <w:tcPr>
            <w:tcW w:w="1169" w:type="dxa"/>
          </w:tcPr>
          <w:p w:rsidR="00B012F7" w:rsidRDefault="00B012F7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B012F7" w:rsidRDefault="00A20653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75561F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B012F7" w:rsidRDefault="00B012F7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97D8E" w:rsidTr="00D2708A">
        <w:tc>
          <w:tcPr>
            <w:tcW w:w="1169" w:type="dxa"/>
          </w:tcPr>
          <w:p w:rsidR="00997D8E" w:rsidRDefault="00997D8E" w:rsidP="00D2708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997D8E" w:rsidRDefault="00A20653" w:rsidP="00D2708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997D8E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997D8E" w:rsidRDefault="00997D8E" w:rsidP="00D2708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97D8E" w:rsidRPr="00B91C52" w:rsidRDefault="00997D8E" w:rsidP="00997D8E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997D8E" w:rsidRPr="0022624E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997D8E" w:rsidRPr="003D094C" w:rsidRDefault="00997D8E" w:rsidP="00997D8E">
      <w:pPr>
        <w:numPr>
          <w:ilvl w:val="3"/>
          <w:numId w:val="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997D8E" w:rsidRPr="001B14C5" w:rsidTr="00D2708A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997D8E" w:rsidRPr="0022624E" w:rsidRDefault="00997D8E" w:rsidP="00D2708A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997D8E" w:rsidRPr="0022624E" w:rsidRDefault="00997D8E" w:rsidP="00D2708A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997D8E" w:rsidRPr="001B14C5" w:rsidTr="00D2708A">
        <w:trPr>
          <w:trHeight w:val="366"/>
        </w:trPr>
        <w:tc>
          <w:tcPr>
            <w:tcW w:w="9072" w:type="dxa"/>
            <w:gridSpan w:val="2"/>
          </w:tcPr>
          <w:p w:rsidR="00997D8E" w:rsidRPr="003D094C" w:rsidRDefault="00997D8E" w:rsidP="00D2708A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>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997D8E" w:rsidRPr="0022624E" w:rsidTr="00D2708A">
        <w:tc>
          <w:tcPr>
            <w:tcW w:w="9072" w:type="dxa"/>
            <w:gridSpan w:val="2"/>
          </w:tcPr>
          <w:p w:rsidR="00997D8E" w:rsidRPr="0022624E" w:rsidRDefault="00997D8E" w:rsidP="00D2708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D8E" w:rsidRPr="003D094C" w:rsidTr="00D2708A">
        <w:trPr>
          <w:trHeight w:val="366"/>
        </w:trPr>
        <w:tc>
          <w:tcPr>
            <w:tcW w:w="9072" w:type="dxa"/>
            <w:gridSpan w:val="2"/>
          </w:tcPr>
          <w:p w:rsidR="00997D8E" w:rsidRPr="003D094C" w:rsidRDefault="00997D8E" w:rsidP="00D2708A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7D8E" w:rsidRPr="0022624E" w:rsidTr="00D2708A">
        <w:tc>
          <w:tcPr>
            <w:tcW w:w="9072" w:type="dxa"/>
            <w:gridSpan w:val="2"/>
          </w:tcPr>
          <w:p w:rsidR="00997D8E" w:rsidRPr="0022624E" w:rsidRDefault="00997D8E" w:rsidP="00D2708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D8E" w:rsidRPr="003D094C" w:rsidTr="00D2708A">
        <w:trPr>
          <w:trHeight w:val="366"/>
        </w:trPr>
        <w:tc>
          <w:tcPr>
            <w:tcW w:w="9072" w:type="dxa"/>
            <w:gridSpan w:val="2"/>
          </w:tcPr>
          <w:p w:rsidR="00997D8E" w:rsidRPr="003D094C" w:rsidRDefault="00997D8E" w:rsidP="00D2708A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7D8E" w:rsidRPr="0022624E" w:rsidTr="00D2708A">
        <w:tc>
          <w:tcPr>
            <w:tcW w:w="9072" w:type="dxa"/>
            <w:gridSpan w:val="2"/>
          </w:tcPr>
          <w:p w:rsidR="00997D8E" w:rsidRPr="0022624E" w:rsidRDefault="00997D8E" w:rsidP="00D2708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7D8E" w:rsidRPr="0022624E" w:rsidRDefault="00997D8E" w:rsidP="00997D8E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97D8E" w:rsidRPr="00491C8B" w:rsidRDefault="00997D8E" w:rsidP="00997D8E">
      <w:pPr>
        <w:numPr>
          <w:ilvl w:val="3"/>
          <w:numId w:val="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997D8E" w:rsidRDefault="00997D8E" w:rsidP="00997D8E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97D8E" w:rsidRDefault="00997D8E" w:rsidP="00997D8E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97D8E" w:rsidRPr="00061553" w:rsidRDefault="00997D8E" w:rsidP="00997D8E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997D8E" w:rsidRPr="00061553" w:rsidRDefault="00997D8E" w:rsidP="00997D8E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997D8E" w:rsidRPr="00061553" w:rsidRDefault="00997D8E" w:rsidP="00997D8E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F4F8F4" wp14:editId="1AFF7944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DBEA43" wp14:editId="70B6EDE5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997D8E" w:rsidRDefault="00997D8E" w:rsidP="00997D8E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997D8E" w:rsidRDefault="00997D8E" w:rsidP="00997D8E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4CF42" wp14:editId="01FFCD27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6E1128" wp14:editId="12950A05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997D8E" w:rsidRDefault="00997D8E" w:rsidP="00997D8E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2E04FC" wp14:editId="0B81F79D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050121" wp14:editId="1F090038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997D8E" w:rsidRDefault="00997D8E" w:rsidP="00997D8E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671281" w:rsidRDefault="00997D8E" w:rsidP="00E70543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997D8E" w:rsidRPr="00510E53" w:rsidRDefault="00997D8E" w:rsidP="00997D8E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997D8E" w:rsidRDefault="00997D8E" w:rsidP="00997D8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Vat</w:t>
      </w:r>
      <w:proofErr w:type="spellEnd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</w:t>
      </w:r>
    </w:p>
    <w:p w:rsidR="00997D8E" w:rsidRPr="00510E53" w:rsidRDefault="00997D8E" w:rsidP="00997D8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997D8E" w:rsidRDefault="00997D8E" w:rsidP="00997D8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997D8E" w:rsidRDefault="00997D8E" w:rsidP="00997D8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</w:t>
      </w:r>
      <w:proofErr w:type="spellEnd"/>
      <w:r>
        <w:rPr>
          <w:rFonts w:ascii="Arial" w:hAnsi="Arial" w:cs="Arial"/>
          <w:color w:val="000000"/>
          <w:sz w:val="20"/>
          <w:szCs w:val="20"/>
          <w:lang w:eastAsia="pl-PL"/>
        </w:rPr>
        <w:t>, zgodnie z przepisami o podatku od towarów i usług.</w:t>
      </w:r>
    </w:p>
    <w:p w:rsidR="00997D8E" w:rsidRDefault="00997D8E" w:rsidP="00997D8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997D8E" w:rsidRPr="00510E53" w:rsidRDefault="00997D8E" w:rsidP="00997D8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997D8E" w:rsidRPr="00510E53" w:rsidRDefault="00997D8E" w:rsidP="00997D8E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853F08" w:rsidRPr="00853F08" w:rsidRDefault="00853F08" w:rsidP="00853F08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853F08">
        <w:rPr>
          <w:rFonts w:ascii="Arial" w:hAnsi="Arial" w:cs="Arial"/>
          <w:b/>
          <w:sz w:val="20"/>
          <w:szCs w:val="20"/>
        </w:rPr>
        <w:t>załącznikami do niniejszej oferty są niżej podane oświadczenia i dokumenty, które należy rozumieć jako wskazane przez Wykonawcę zgodnie z § 10 ust. 2 rozporządzenia</w:t>
      </w:r>
      <w:r w:rsidRPr="00853F08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(Dz. U. z 2016 r., poz. 1126), </w:t>
      </w:r>
      <w:r w:rsidRPr="00853F08">
        <w:rPr>
          <w:rFonts w:ascii="Arial" w:hAnsi="Arial" w:cs="Arial"/>
          <w:b/>
          <w:sz w:val="20"/>
          <w:szCs w:val="20"/>
        </w:rPr>
        <w:t>o ile są aktualne</w:t>
      </w:r>
      <w:r w:rsidRPr="00853F08">
        <w:rPr>
          <w:rFonts w:ascii="Arial" w:hAnsi="Arial" w:cs="Arial"/>
          <w:sz w:val="20"/>
          <w:szCs w:val="20"/>
        </w:rPr>
        <w:t>:</w:t>
      </w: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Pr="00061553" w:rsidRDefault="00853F08" w:rsidP="00853F08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Pr="00061553" w:rsidRDefault="00853F08" w:rsidP="00853F08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Pr="00061553" w:rsidRDefault="00853F08" w:rsidP="00853F08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Pr="00061553" w:rsidRDefault="00853F08" w:rsidP="00853F08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7749D" w:rsidRPr="00061553" w:rsidRDefault="0097749D" w:rsidP="0097749D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7749D" w:rsidRPr="00061553" w:rsidRDefault="0097749D" w:rsidP="0097749D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Default="00853F08" w:rsidP="00997D8E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853F08" w:rsidRDefault="00853F08" w:rsidP="00997D8E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97D8E" w:rsidRPr="009E1AD7" w:rsidRDefault="00997D8E" w:rsidP="00997D8E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997D8E" w:rsidRDefault="00997D8E" w:rsidP="00997D8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Pr="009E1AD7">
        <w:rPr>
          <w:sz w:val="20"/>
          <w:szCs w:val="20"/>
        </w:rPr>
        <w:t xml:space="preserve">                  </w:t>
      </w:r>
      <w:r>
        <w:rPr>
          <w:rStyle w:val="FontStyle97"/>
          <w:rFonts w:ascii="Arial" w:hAnsi="Arial" w:cs="Arial"/>
        </w:rPr>
        <w:t xml:space="preserve">                                 </w:t>
      </w:r>
      <w:r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997D8E" w:rsidRPr="00510E53" w:rsidRDefault="00997D8E" w:rsidP="00997D8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997D8E" w:rsidRDefault="00997D8E" w:rsidP="00997D8E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997D8E" w:rsidRDefault="00997D8E" w:rsidP="00997D8E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997D8E" w:rsidRPr="009E1AD7" w:rsidRDefault="00997D8E" w:rsidP="00997D8E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>
        <w:rPr>
          <w:rFonts w:ascii="Arial" w:hAnsi="Arial" w:cs="Arial"/>
          <w:sz w:val="20"/>
          <w:szCs w:val="20"/>
        </w:rPr>
        <w:t>.</w:t>
      </w:r>
    </w:p>
    <w:p w:rsidR="00997D8E" w:rsidRDefault="00997D8E" w:rsidP="00997D8E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997D8E" w:rsidRPr="000D1B9A" w:rsidRDefault="00997D8E" w:rsidP="00997D8E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CA20F9" w:rsidRPr="00CA20F9" w:rsidRDefault="00CA20F9" w:rsidP="00CA20F9"/>
    <w:sectPr w:rsidR="00CA20F9" w:rsidRPr="00CA20F9" w:rsidSect="00997D8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4A8" w:rsidRDefault="00B934A8">
      <w:r>
        <w:separator/>
      </w:r>
    </w:p>
  </w:endnote>
  <w:endnote w:type="continuationSeparator" w:id="0">
    <w:p w:rsidR="00B934A8" w:rsidRDefault="00B93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AD048A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 wp14:anchorId="0EA95F08" wp14:editId="12AF6989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AD048A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 wp14:anchorId="1703F62E" wp14:editId="0E07FCB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4A8" w:rsidRDefault="00B934A8">
      <w:r>
        <w:separator/>
      </w:r>
    </w:p>
  </w:footnote>
  <w:footnote w:type="continuationSeparator" w:id="0">
    <w:p w:rsidR="00B934A8" w:rsidRDefault="00B93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D8E" w:rsidRDefault="00997D8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800" behindDoc="0" locked="0" layoutInCell="0" allowOverlap="1" wp14:anchorId="63F56BC0" wp14:editId="593380E9">
          <wp:simplePos x="0" y="0"/>
          <wp:positionH relativeFrom="page">
            <wp:posOffset>417830</wp:posOffset>
          </wp:positionH>
          <wp:positionV relativeFrom="page">
            <wp:posOffset>404495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AD048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 wp14:anchorId="1F697B2B" wp14:editId="2CA6D346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A94EA85A"/>
    <w:lvl w:ilvl="0" w:tplc="2820E14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D97FE3"/>
    <w:multiLevelType w:val="hybridMultilevel"/>
    <w:tmpl w:val="14E2726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48A"/>
    <w:rsid w:val="00061F20"/>
    <w:rsid w:val="00080D83"/>
    <w:rsid w:val="000D283E"/>
    <w:rsid w:val="000F51FA"/>
    <w:rsid w:val="00100DBB"/>
    <w:rsid w:val="00124D4A"/>
    <w:rsid w:val="00130B23"/>
    <w:rsid w:val="00185AB8"/>
    <w:rsid w:val="001B210F"/>
    <w:rsid w:val="0022078F"/>
    <w:rsid w:val="00241C1F"/>
    <w:rsid w:val="002425AE"/>
    <w:rsid w:val="002C6347"/>
    <w:rsid w:val="002D27D5"/>
    <w:rsid w:val="002D4F60"/>
    <w:rsid w:val="00320AAC"/>
    <w:rsid w:val="00325198"/>
    <w:rsid w:val="0035482A"/>
    <w:rsid w:val="003619F2"/>
    <w:rsid w:val="00365820"/>
    <w:rsid w:val="0037254B"/>
    <w:rsid w:val="00382C3E"/>
    <w:rsid w:val="00384B55"/>
    <w:rsid w:val="00396446"/>
    <w:rsid w:val="003C554F"/>
    <w:rsid w:val="003E3CB7"/>
    <w:rsid w:val="0040149C"/>
    <w:rsid w:val="00414478"/>
    <w:rsid w:val="00461597"/>
    <w:rsid w:val="004861BD"/>
    <w:rsid w:val="00492BD3"/>
    <w:rsid w:val="004B70BD"/>
    <w:rsid w:val="004C6174"/>
    <w:rsid w:val="004F39B3"/>
    <w:rsid w:val="0052111D"/>
    <w:rsid w:val="00537F26"/>
    <w:rsid w:val="00552F32"/>
    <w:rsid w:val="005760A9"/>
    <w:rsid w:val="00594464"/>
    <w:rsid w:val="005A0BC7"/>
    <w:rsid w:val="005B06DF"/>
    <w:rsid w:val="00622781"/>
    <w:rsid w:val="00632591"/>
    <w:rsid w:val="00640BFF"/>
    <w:rsid w:val="00671281"/>
    <w:rsid w:val="0069621B"/>
    <w:rsid w:val="006F209E"/>
    <w:rsid w:val="00727F94"/>
    <w:rsid w:val="007337EB"/>
    <w:rsid w:val="00745D18"/>
    <w:rsid w:val="0075561F"/>
    <w:rsid w:val="00776530"/>
    <w:rsid w:val="00791E8E"/>
    <w:rsid w:val="007A0109"/>
    <w:rsid w:val="007B2500"/>
    <w:rsid w:val="007B7EB1"/>
    <w:rsid w:val="007D61D6"/>
    <w:rsid w:val="007E1B19"/>
    <w:rsid w:val="007F3623"/>
    <w:rsid w:val="00827311"/>
    <w:rsid w:val="00834BB4"/>
    <w:rsid w:val="00835187"/>
    <w:rsid w:val="00853F08"/>
    <w:rsid w:val="00856E3A"/>
    <w:rsid w:val="008945D9"/>
    <w:rsid w:val="00937C0C"/>
    <w:rsid w:val="0097749D"/>
    <w:rsid w:val="00997D8E"/>
    <w:rsid w:val="009D71C1"/>
    <w:rsid w:val="009F2CF0"/>
    <w:rsid w:val="00A04690"/>
    <w:rsid w:val="00A20653"/>
    <w:rsid w:val="00A40DD3"/>
    <w:rsid w:val="00A8311B"/>
    <w:rsid w:val="00AD048A"/>
    <w:rsid w:val="00B012F7"/>
    <w:rsid w:val="00B01F08"/>
    <w:rsid w:val="00B16E8F"/>
    <w:rsid w:val="00B30401"/>
    <w:rsid w:val="00B6637D"/>
    <w:rsid w:val="00B934A8"/>
    <w:rsid w:val="00BB76D0"/>
    <w:rsid w:val="00BC363C"/>
    <w:rsid w:val="00C17372"/>
    <w:rsid w:val="00C31916"/>
    <w:rsid w:val="00C62C24"/>
    <w:rsid w:val="00C635B6"/>
    <w:rsid w:val="00CA20F9"/>
    <w:rsid w:val="00CC263D"/>
    <w:rsid w:val="00CE005B"/>
    <w:rsid w:val="00CF1A4A"/>
    <w:rsid w:val="00D0361A"/>
    <w:rsid w:val="00D30ADD"/>
    <w:rsid w:val="00D32813"/>
    <w:rsid w:val="00D43A0D"/>
    <w:rsid w:val="00D46867"/>
    <w:rsid w:val="00D526F3"/>
    <w:rsid w:val="00DC733E"/>
    <w:rsid w:val="00DD3B8B"/>
    <w:rsid w:val="00DE1744"/>
    <w:rsid w:val="00DF57BE"/>
    <w:rsid w:val="00E06500"/>
    <w:rsid w:val="00E57060"/>
    <w:rsid w:val="00E70543"/>
    <w:rsid w:val="00E87616"/>
    <w:rsid w:val="00E92047"/>
    <w:rsid w:val="00EA5C16"/>
    <w:rsid w:val="00ED15F4"/>
    <w:rsid w:val="00EF000D"/>
    <w:rsid w:val="00EF3639"/>
    <w:rsid w:val="00F44527"/>
    <w:rsid w:val="00F545A3"/>
    <w:rsid w:val="00F64D4C"/>
    <w:rsid w:val="00FB5706"/>
    <w:rsid w:val="00FB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7D8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97D8E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997D8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997D8E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997D8E"/>
    <w:rPr>
      <w:rFonts w:eastAsia="Calibri"/>
      <w:b/>
      <w:bCs/>
      <w:sz w:val="28"/>
      <w:szCs w:val="28"/>
      <w:lang w:eastAsia="en-US"/>
    </w:rPr>
  </w:style>
  <w:style w:type="paragraph" w:customStyle="1" w:styleId="Style2">
    <w:name w:val="Style2"/>
    <w:basedOn w:val="Normalny"/>
    <w:rsid w:val="00997D8E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997D8E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97">
    <w:name w:val="Font Style97"/>
    <w:rsid w:val="00997D8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997D8E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997D8E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rsid w:val="00997D8E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97D8E"/>
    <w:rPr>
      <w:b/>
      <w:bCs/>
      <w:sz w:val="24"/>
      <w:szCs w:val="24"/>
      <w:lang w:eastAsia="zh-CN"/>
    </w:rPr>
  </w:style>
  <w:style w:type="paragraph" w:customStyle="1" w:styleId="Default">
    <w:name w:val="Default"/>
    <w:rsid w:val="00997D8E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997D8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396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67128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7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70543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7D8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97D8E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997D8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997D8E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997D8E"/>
    <w:rPr>
      <w:rFonts w:eastAsia="Calibri"/>
      <w:b/>
      <w:bCs/>
      <w:sz w:val="28"/>
      <w:szCs w:val="28"/>
      <w:lang w:eastAsia="en-US"/>
    </w:rPr>
  </w:style>
  <w:style w:type="paragraph" w:customStyle="1" w:styleId="Style2">
    <w:name w:val="Style2"/>
    <w:basedOn w:val="Normalny"/>
    <w:rsid w:val="00997D8E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997D8E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97">
    <w:name w:val="Font Style97"/>
    <w:rsid w:val="00997D8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997D8E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997D8E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rsid w:val="00997D8E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97D8E"/>
    <w:rPr>
      <w:b/>
      <w:bCs/>
      <w:sz w:val="24"/>
      <w:szCs w:val="24"/>
      <w:lang w:eastAsia="zh-CN"/>
    </w:rPr>
  </w:style>
  <w:style w:type="paragraph" w:customStyle="1" w:styleId="Default">
    <w:name w:val="Default"/>
    <w:rsid w:val="00997D8E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997D8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396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67128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7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70543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174</TotalTime>
  <Pages>4</Pages>
  <Words>1083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27</cp:revision>
  <cp:lastPrinted>2018-02-02T09:20:00Z</cp:lastPrinted>
  <dcterms:created xsi:type="dcterms:W3CDTF">2017-09-01T11:59:00Z</dcterms:created>
  <dcterms:modified xsi:type="dcterms:W3CDTF">2018-02-07T11:27:00Z</dcterms:modified>
</cp:coreProperties>
</file>