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928" w:rsidRPr="00202DBA" w:rsidRDefault="00B35928" w:rsidP="00B35928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35928" w:rsidRPr="0076644C" w:rsidRDefault="00B35928" w:rsidP="00B35928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10 </w:t>
      </w:r>
      <w:r w:rsidRPr="00F77F4D">
        <w:rPr>
          <w:rFonts w:ascii="Arial" w:hAnsi="Arial" w:cs="Arial"/>
          <w:bCs/>
          <w:sz w:val="20"/>
          <w:szCs w:val="20"/>
        </w:rPr>
        <w:t>do SIWZ</w:t>
      </w:r>
    </w:p>
    <w:p w:rsidR="00B35928" w:rsidRDefault="00B35928" w:rsidP="00B3592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B35928" w:rsidRDefault="00B35928" w:rsidP="00B3592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B35928" w:rsidRPr="006F1211" w:rsidRDefault="00B35928" w:rsidP="00B35928">
      <w:pPr>
        <w:pStyle w:val="Style31"/>
        <w:widowControl/>
        <w:spacing w:before="106" w:line="360" w:lineRule="auto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B35928" w:rsidRPr="001F6560" w:rsidRDefault="00B35928" w:rsidP="00B35928">
      <w:pPr>
        <w:pStyle w:val="Tekstpodstawowy"/>
        <w:spacing w:after="60" w:line="360" w:lineRule="auto"/>
        <w:jc w:val="left"/>
        <w:rPr>
          <w:rStyle w:val="FontStyle97"/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</w:t>
      </w:r>
      <w:r w:rsidR="0029461B">
        <w:rPr>
          <w:rFonts w:ascii="Arial" w:hAnsi="Arial" w:cs="Arial"/>
          <w:bCs/>
          <w:sz w:val="20"/>
        </w:rPr>
        <w:t>.5</w:t>
      </w:r>
      <w:r>
        <w:rPr>
          <w:rFonts w:ascii="Arial" w:hAnsi="Arial" w:cs="Arial"/>
          <w:bCs/>
          <w:sz w:val="20"/>
        </w:rPr>
        <w:t>.2018</w:t>
      </w:r>
      <w:r w:rsidRPr="008C0257">
        <w:rPr>
          <w:rFonts w:ascii="Arial" w:hAnsi="Arial" w:cs="Arial"/>
          <w:bCs/>
          <w:sz w:val="20"/>
        </w:rPr>
        <w:tab/>
      </w:r>
      <w:r w:rsidRPr="008C0257">
        <w:rPr>
          <w:rFonts w:ascii="Arial" w:hAnsi="Arial" w:cs="Arial"/>
          <w:bCs/>
          <w:sz w:val="20"/>
        </w:rPr>
        <w:tab/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</w:rPr>
      </w:pPr>
    </w:p>
    <w:p w:rsidR="002A3C66" w:rsidRPr="002A3C66" w:rsidRDefault="002A3C66" w:rsidP="002A3C6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2A3C6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2A3C66" w:rsidRPr="002A3C66" w:rsidRDefault="002A3C66" w:rsidP="002A3C6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2A3C6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B35928" w:rsidRPr="007F1F7F" w:rsidRDefault="00B35928" w:rsidP="00B35928">
      <w:p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Pr="007F1F7F">
        <w:rPr>
          <w:rFonts w:ascii="Arial" w:eastAsia="Times New Roman" w:hAnsi="Arial" w:cs="Arial"/>
          <w:b/>
          <w:sz w:val="20"/>
          <w:szCs w:val="20"/>
        </w:rPr>
        <w:t xml:space="preserve">„Poprawa efektywności energetycznej oraz rozwój OZE w Chojnicko-Człuchowskim Miejskim Obszarze Funkcjonalnym – termomodernizacja budynków użyteczności publicznej”, </w:t>
      </w:r>
      <w:r w:rsidRPr="007F1F7F">
        <w:rPr>
          <w:rFonts w:ascii="Arial" w:eastAsia="Times New Roman" w:hAnsi="Arial" w:cs="Arial"/>
          <w:sz w:val="20"/>
          <w:szCs w:val="20"/>
        </w:rPr>
        <w:t>w tym:</w:t>
      </w:r>
    </w:p>
    <w:p w:rsidR="00B35928" w:rsidRPr="007F1F7F" w:rsidRDefault="00B35928" w:rsidP="00B35928">
      <w:pPr>
        <w:spacing w:after="0"/>
        <w:jc w:val="both"/>
        <w:rPr>
          <w:rFonts w:ascii="Arial" w:hAnsi="Arial" w:cs="Arial"/>
          <w:b/>
          <w:sz w:val="20"/>
        </w:rPr>
      </w:pPr>
      <w:r w:rsidRPr="007F1F7F">
        <w:rPr>
          <w:rFonts w:ascii="Arial" w:hAnsi="Arial" w:cs="Arial"/>
          <w:b/>
          <w:sz w:val="20"/>
        </w:rPr>
        <w:t>Część 1: – Rejon Czersk,</w:t>
      </w:r>
    </w:p>
    <w:p w:rsidR="00B35928" w:rsidRDefault="00B35928" w:rsidP="00B35928">
      <w:pPr>
        <w:spacing w:after="0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7F1F7F">
        <w:rPr>
          <w:rFonts w:ascii="Arial" w:hAnsi="Arial" w:cs="Arial"/>
          <w:b/>
          <w:sz w:val="20"/>
        </w:rPr>
        <w:t xml:space="preserve">Część 2: </w:t>
      </w:r>
      <w:r w:rsidRPr="007F1F7F">
        <w:rPr>
          <w:rFonts w:ascii="Arial" w:eastAsia="Times New Roman" w:hAnsi="Arial" w:cs="Arial"/>
          <w:b/>
          <w:sz w:val="20"/>
          <w:szCs w:val="24"/>
          <w:lang w:eastAsia="pl-PL"/>
        </w:rPr>
        <w:t>Rejon Gminy Czersk *)</w:t>
      </w:r>
    </w:p>
    <w:p w:rsidR="00B35928" w:rsidRPr="007F1F7F" w:rsidRDefault="00B35928" w:rsidP="00B35928">
      <w:pPr>
        <w:spacing w:after="0"/>
        <w:jc w:val="both"/>
        <w:rPr>
          <w:rFonts w:ascii="Arial" w:hAnsi="Arial" w:cs="Arial"/>
          <w:b/>
          <w:sz w:val="20"/>
        </w:rPr>
      </w:pPr>
    </w:p>
    <w:p w:rsidR="00B35928" w:rsidRPr="00585651" w:rsidRDefault="00B35928" w:rsidP="00B35928">
      <w:pPr>
        <w:pStyle w:val="Tekstpodstawowy"/>
        <w:spacing w:line="276" w:lineRule="auto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</w:rPr>
        <w:t>informujem</w:t>
      </w:r>
      <w:r w:rsidRPr="00DC2A76">
        <w:rPr>
          <w:rFonts w:ascii="Arial" w:hAnsi="Arial" w:cs="Arial"/>
          <w:sz w:val="20"/>
        </w:rPr>
        <w:t>y</w:t>
      </w:r>
      <w:r>
        <w:rPr>
          <w:rFonts w:ascii="Arial" w:hAnsi="Arial" w:cs="Arial"/>
          <w:sz w:val="20"/>
        </w:rPr>
        <w:t>, że:</w:t>
      </w:r>
    </w:p>
    <w:p w:rsidR="00B35928" w:rsidRPr="003E5C82" w:rsidRDefault="00B35928" w:rsidP="00B3592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(t. j. - Dz. U. z 2017 r., poz. 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B35928" w:rsidRPr="003E5C82" w:rsidRDefault="00B35928" w:rsidP="00B35928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B35928" w:rsidRPr="00097CD1" w:rsidRDefault="00B35928" w:rsidP="00B3592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(t. j. - Dz. U. z 2017 r., poz. 229)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B35928" w:rsidRPr="00F63229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B35928" w:rsidRPr="00F63229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B35928" w:rsidRPr="00CF43F3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B35928" w:rsidRPr="007F1F7F" w:rsidRDefault="00B35928" w:rsidP="00B35928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B35928" w:rsidRDefault="00B35928" w:rsidP="00B35928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B35928" w:rsidRDefault="00B35928" w:rsidP="00B35928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2A3C66" w:rsidRDefault="002A3C66" w:rsidP="00B35928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B35928" w:rsidRPr="00097CD1" w:rsidRDefault="00B35928" w:rsidP="00B35928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  <w:r w:rsidRPr="00097CD1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B35928" w:rsidRPr="00097CD1" w:rsidRDefault="00B35928" w:rsidP="00B35928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CA20F9" w:rsidRPr="00CA20F9" w:rsidRDefault="00CA20F9" w:rsidP="00CA20F9"/>
    <w:sectPr w:rsidR="00CA20F9" w:rsidRPr="00CA20F9" w:rsidSect="00B35928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629" w:rsidRDefault="007C6629">
      <w:r>
        <w:separator/>
      </w:r>
    </w:p>
  </w:endnote>
  <w:endnote w:type="continuationSeparator" w:id="0">
    <w:p w:rsidR="007C6629" w:rsidRDefault="007C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B35928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B35928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629" w:rsidRDefault="007C6629">
      <w:r>
        <w:separator/>
      </w:r>
    </w:p>
  </w:footnote>
  <w:footnote w:type="continuationSeparator" w:id="0">
    <w:p w:rsidR="007C6629" w:rsidRDefault="007C6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B3592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928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9461B"/>
    <w:rsid w:val="002A3C66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C2B14"/>
    <w:rsid w:val="007C6629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35928"/>
    <w:rsid w:val="00B6637D"/>
    <w:rsid w:val="00BB76D0"/>
    <w:rsid w:val="00BC363C"/>
    <w:rsid w:val="00C12F6A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592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3592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35928"/>
    <w:rPr>
      <w:sz w:val="24"/>
      <w:lang w:eastAsia="en-US"/>
    </w:rPr>
  </w:style>
  <w:style w:type="character" w:customStyle="1" w:styleId="FontStyle97">
    <w:name w:val="Font Style97"/>
    <w:rsid w:val="00B35928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92">
    <w:name w:val="Font Style92"/>
    <w:rsid w:val="00B3592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B359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B35928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B35928"/>
    <w:rPr>
      <w:rFonts w:ascii="Times New Roman" w:hAnsi="Times New Roman" w:cs="Times New Roman"/>
      <w:color w:val="000000"/>
      <w:sz w:val="14"/>
      <w:szCs w:val="14"/>
    </w:rPr>
  </w:style>
  <w:style w:type="paragraph" w:styleId="Akapitzlist">
    <w:name w:val="List Paragraph"/>
    <w:basedOn w:val="Normalny"/>
    <w:uiPriority w:val="34"/>
    <w:qFormat/>
    <w:rsid w:val="00B3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592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3592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35928"/>
    <w:rPr>
      <w:sz w:val="24"/>
      <w:lang w:eastAsia="en-US"/>
    </w:rPr>
  </w:style>
  <w:style w:type="character" w:customStyle="1" w:styleId="FontStyle97">
    <w:name w:val="Font Style97"/>
    <w:rsid w:val="00B35928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92">
    <w:name w:val="Font Style92"/>
    <w:rsid w:val="00B3592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B359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B35928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B35928"/>
    <w:rPr>
      <w:rFonts w:ascii="Times New Roman" w:hAnsi="Times New Roman" w:cs="Times New Roman"/>
      <w:color w:val="000000"/>
      <w:sz w:val="14"/>
      <w:szCs w:val="14"/>
    </w:rPr>
  </w:style>
  <w:style w:type="paragraph" w:styleId="Akapitzlist">
    <w:name w:val="List Paragraph"/>
    <w:basedOn w:val="Normalny"/>
    <w:uiPriority w:val="34"/>
    <w:qFormat/>
    <w:rsid w:val="00B35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5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3</cp:revision>
  <cp:lastPrinted>2012-08-24T11:01:00Z</cp:lastPrinted>
  <dcterms:created xsi:type="dcterms:W3CDTF">2017-12-11T11:29:00Z</dcterms:created>
  <dcterms:modified xsi:type="dcterms:W3CDTF">2018-02-05T11:26:00Z</dcterms:modified>
</cp:coreProperties>
</file>