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C39" w:rsidRDefault="009B5C39" w:rsidP="009B5C39">
      <w:pPr>
        <w:suppressAutoHyphens/>
        <w:rPr>
          <w:rFonts w:ascii="Arial" w:hAnsi="Arial" w:cs="Arial"/>
          <w:bCs/>
          <w:sz w:val="20"/>
          <w:szCs w:val="20"/>
        </w:rPr>
      </w:pPr>
    </w:p>
    <w:p w:rsidR="009B5C39" w:rsidRPr="00CF277C" w:rsidRDefault="009B5C39" w:rsidP="009B5C39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8 </w:t>
      </w:r>
      <w:r w:rsidRPr="0025292B">
        <w:rPr>
          <w:rFonts w:ascii="Arial" w:hAnsi="Arial" w:cs="Arial"/>
          <w:bCs/>
          <w:sz w:val="20"/>
          <w:szCs w:val="20"/>
        </w:rPr>
        <w:t>do SIWZ</w:t>
      </w:r>
    </w:p>
    <w:p w:rsidR="009B5C39" w:rsidRPr="00325F89" w:rsidRDefault="009B5C39" w:rsidP="009B5C3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9B5C39" w:rsidRDefault="009B5C39" w:rsidP="009B5C39">
      <w:pPr>
        <w:rPr>
          <w:rFonts w:ascii="Arial" w:hAnsi="Arial" w:cs="Arial"/>
          <w:sz w:val="20"/>
          <w:szCs w:val="20"/>
        </w:rPr>
      </w:pPr>
    </w:p>
    <w:p w:rsidR="009B5C39" w:rsidRPr="003D36CA" w:rsidRDefault="009B5C39" w:rsidP="009B5C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</w:t>
      </w:r>
      <w:r w:rsidR="0071411F">
        <w:rPr>
          <w:rFonts w:ascii="Arial" w:hAnsi="Arial" w:cs="Arial"/>
          <w:sz w:val="20"/>
          <w:szCs w:val="20"/>
        </w:rPr>
        <w:t>.5</w:t>
      </w:r>
      <w:r>
        <w:rPr>
          <w:rFonts w:ascii="Arial" w:hAnsi="Arial" w:cs="Arial"/>
          <w:sz w:val="20"/>
          <w:szCs w:val="20"/>
        </w:rPr>
        <w:t>.2018</w:t>
      </w:r>
    </w:p>
    <w:p w:rsidR="009B5C39" w:rsidRDefault="009B5C39" w:rsidP="009B5C39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9B5C39" w:rsidRDefault="009B5C39" w:rsidP="009B5C39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9B5C39" w:rsidRDefault="009B5C39" w:rsidP="009B5C39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9B5C39" w:rsidRDefault="009B5C39" w:rsidP="009B5C39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1548F7">
        <w:rPr>
          <w:rFonts w:ascii="Arial" w:hAnsi="Arial" w:cs="Arial"/>
          <w:sz w:val="20"/>
          <w:szCs w:val="20"/>
        </w:rPr>
        <w:t>pn</w:t>
      </w:r>
      <w:r w:rsidRPr="00BA5E82">
        <w:rPr>
          <w:rFonts w:ascii="Arial" w:hAnsi="Arial" w:cs="Arial"/>
          <w:sz w:val="20"/>
          <w:szCs w:val="20"/>
        </w:rPr>
        <w:t xml:space="preserve">.: </w:t>
      </w:r>
      <w:r w:rsidRPr="00C1058B">
        <w:rPr>
          <w:rFonts w:ascii="Arial" w:eastAsia="Times New Roman" w:hAnsi="Arial" w:cs="Arial"/>
          <w:b/>
          <w:sz w:val="20"/>
          <w:szCs w:val="20"/>
        </w:rPr>
        <w:t xml:space="preserve">„Poprawa efektywności energetycznej oraz rozwój OZE w Chojnicko-Człuchowskim Miejskim Obszarze Funkcjonalnym – termomodernizacja budynków użyteczności publicznej”, </w:t>
      </w:r>
      <w:r w:rsidRPr="00C1058B">
        <w:rPr>
          <w:rFonts w:ascii="Arial" w:eastAsia="Times New Roman" w:hAnsi="Arial" w:cs="Arial"/>
          <w:sz w:val="20"/>
          <w:szCs w:val="20"/>
        </w:rPr>
        <w:t>w tym:</w:t>
      </w:r>
    </w:p>
    <w:p w:rsidR="009B5C39" w:rsidRPr="00C1058B" w:rsidRDefault="009B5C39" w:rsidP="009B5C39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C1058B">
        <w:rPr>
          <w:rFonts w:ascii="Arial" w:hAnsi="Arial" w:cs="Arial"/>
          <w:b/>
          <w:sz w:val="20"/>
        </w:rPr>
        <w:t>Część 1: – Rejon Czersk,</w:t>
      </w:r>
    </w:p>
    <w:p w:rsidR="009B5C39" w:rsidRPr="00C1058B" w:rsidRDefault="009B5C39" w:rsidP="009B5C39">
      <w:pPr>
        <w:spacing w:after="0"/>
        <w:jc w:val="both"/>
        <w:rPr>
          <w:rFonts w:ascii="Arial" w:hAnsi="Arial" w:cs="Arial"/>
          <w:b/>
          <w:sz w:val="20"/>
        </w:rPr>
      </w:pPr>
      <w:r w:rsidRPr="00C1058B">
        <w:rPr>
          <w:rFonts w:ascii="Arial" w:hAnsi="Arial" w:cs="Arial"/>
          <w:b/>
          <w:sz w:val="20"/>
        </w:rPr>
        <w:t xml:space="preserve">Część 2: </w:t>
      </w:r>
      <w:r w:rsidRPr="00C1058B">
        <w:rPr>
          <w:rFonts w:ascii="Arial" w:eastAsia="Times New Roman" w:hAnsi="Arial" w:cs="Arial"/>
          <w:b/>
          <w:sz w:val="20"/>
          <w:szCs w:val="24"/>
          <w:lang w:eastAsia="pl-PL"/>
        </w:rPr>
        <w:t>Rejon Gminy Czersk *)</w:t>
      </w:r>
      <w:r>
        <w:rPr>
          <w:rFonts w:ascii="Arial" w:hAnsi="Arial" w:cs="Arial"/>
          <w:b/>
          <w:sz w:val="20"/>
        </w:rPr>
        <w:t xml:space="preserve"> </w:t>
      </w:r>
      <w:r w:rsidRPr="00BA5E82">
        <w:rPr>
          <w:rFonts w:ascii="Arial" w:hAnsi="Arial" w:cs="Arial"/>
          <w:sz w:val="20"/>
          <w:szCs w:val="20"/>
          <w:lang w:eastAsia="pl-PL"/>
        </w:rPr>
        <w:t xml:space="preserve">składamy wykaz osób, skierowanych przez </w:t>
      </w:r>
      <w:r>
        <w:rPr>
          <w:rFonts w:ascii="Arial" w:hAnsi="Arial" w:cs="Arial"/>
          <w:sz w:val="20"/>
          <w:szCs w:val="20"/>
          <w:lang w:eastAsia="pl-PL"/>
        </w:rPr>
        <w:t>nas</w:t>
      </w:r>
      <w:r w:rsidRPr="00BA5E82">
        <w:rPr>
          <w:rFonts w:ascii="Arial" w:hAnsi="Arial" w:cs="Arial"/>
          <w:sz w:val="20"/>
          <w:szCs w:val="20"/>
          <w:lang w:eastAsia="pl-PL"/>
        </w:rPr>
        <w:t xml:space="preserve"> do realizacji zamówienia: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559"/>
        <w:gridCol w:w="2268"/>
        <w:gridCol w:w="2268"/>
        <w:gridCol w:w="1559"/>
        <w:gridCol w:w="1701"/>
      </w:tblGrid>
      <w:tr w:rsidR="009B5C39" w:rsidRPr="00BA5E82" w:rsidTr="00893C74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Poz.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Funkcja</w:t>
            </w:r>
          </w:p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Wymagania dla danej funkcji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9B5C39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B5C39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Nazwisko i Imię</w:t>
            </w:r>
          </w:p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Doświadczenie (data uzyskania uprawnień), wykształcenie </w:t>
            </w:r>
            <w:r w:rsidRPr="00BA5E82">
              <w:rPr>
                <w:rFonts w:ascii="Arial" w:hAnsi="Arial" w:cs="Arial"/>
                <w:b/>
                <w:sz w:val="18"/>
                <w:szCs w:val="18"/>
              </w:rPr>
              <w:t>potwierdzające spełnienie wymagań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9B5C39" w:rsidRPr="00CF43F3" w:rsidTr="00893C74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9B5C39" w:rsidRPr="00282278" w:rsidRDefault="009B5C39" w:rsidP="00893C74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</w:tcPr>
          <w:p w:rsidR="009B5C39" w:rsidRPr="00282278" w:rsidRDefault="009B5C39" w:rsidP="00893C74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9B5C39" w:rsidRPr="00282278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9B5C39" w:rsidRPr="00282278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9B5C39" w:rsidRPr="00282278" w:rsidRDefault="009B5C39" w:rsidP="00893C74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9B5C39" w:rsidRPr="00282278" w:rsidRDefault="009B5C39" w:rsidP="00893C74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B5C39" w:rsidRPr="00CF43F3" w:rsidTr="00893C74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9B5C39" w:rsidRPr="00BA5E82" w:rsidRDefault="009B5C39" w:rsidP="00893C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</w:tr>
      <w:tr w:rsidR="009B5C39" w:rsidRPr="00CF43F3" w:rsidTr="00893C74">
        <w:trPr>
          <w:trHeight w:val="2112"/>
        </w:trPr>
        <w:tc>
          <w:tcPr>
            <w:tcW w:w="568" w:type="dxa"/>
            <w:tcBorders>
              <w:left w:val="single" w:sz="12" w:space="0" w:color="auto"/>
            </w:tcBorders>
          </w:tcPr>
          <w:p w:rsidR="009B5C39" w:rsidRPr="0071411F" w:rsidRDefault="009B5C39" w:rsidP="007141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B5C39" w:rsidRPr="0071411F" w:rsidRDefault="0071411F" w:rsidP="007141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41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9B5C39" w:rsidRDefault="009B5C39" w:rsidP="00893C74">
            <w:pPr>
              <w:spacing w:after="0"/>
              <w:rPr>
                <w:rFonts w:ascii="Arial" w:hAnsi="Arial" w:cs="Arial"/>
              </w:rPr>
            </w:pPr>
          </w:p>
          <w:p w:rsidR="0071411F" w:rsidRPr="0071411F" w:rsidRDefault="0071411F" w:rsidP="00893C7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1411F">
              <w:rPr>
                <w:rFonts w:ascii="Arial" w:hAnsi="Arial" w:cs="Arial"/>
                <w:sz w:val="18"/>
                <w:szCs w:val="18"/>
              </w:rPr>
              <w:t>Kierownik robót branży elektrycznej</w:t>
            </w:r>
          </w:p>
        </w:tc>
        <w:tc>
          <w:tcPr>
            <w:tcW w:w="2268" w:type="dxa"/>
          </w:tcPr>
          <w:p w:rsidR="009B5C39" w:rsidRPr="00C1058B" w:rsidRDefault="009B5C39" w:rsidP="00893C74">
            <w:pPr>
              <w:keepNext/>
              <w:tabs>
                <w:tab w:val="left" w:pos="2410"/>
              </w:tabs>
              <w:spacing w:before="120" w:after="0"/>
              <w:jc w:val="both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C1058B">
              <w:rPr>
                <w:rFonts w:ascii="Arial" w:eastAsia="Times New Roman" w:hAnsi="Arial" w:cs="Arial"/>
                <w:sz w:val="16"/>
                <w:szCs w:val="16"/>
              </w:rPr>
              <w:t>uprawnienia budowlane do kierowania robotami budowlanymi w branży elektrycznej bez ograniczeń, co najmniej 3 lata doświadczenia w kierowaniu robotami budowlanymi (po uzyskaniu uprawnień budowlanych),</w:t>
            </w:r>
          </w:p>
          <w:p w:rsidR="009B5C39" w:rsidRPr="00BA5E82" w:rsidRDefault="009B5C39" w:rsidP="00893C7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9B5C39" w:rsidRPr="00CF43F3" w:rsidRDefault="009B5C39" w:rsidP="00893C7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B5C39" w:rsidRPr="00CF43F3" w:rsidRDefault="009B5C39" w:rsidP="00893C7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B5C39" w:rsidRPr="00CF43F3" w:rsidRDefault="009B5C39" w:rsidP="00893C74">
            <w:pPr>
              <w:spacing w:after="0"/>
              <w:rPr>
                <w:rFonts w:ascii="Arial" w:hAnsi="Arial" w:cs="Arial"/>
              </w:rPr>
            </w:pPr>
          </w:p>
        </w:tc>
      </w:tr>
      <w:tr w:rsidR="009B5C39" w:rsidRPr="00CF43F3" w:rsidTr="00893C74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9B5C39" w:rsidRPr="0071411F" w:rsidRDefault="009B5C39" w:rsidP="007141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B5C39" w:rsidRPr="0071411F" w:rsidRDefault="0071411F" w:rsidP="007141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411F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9B5C39" w:rsidRPr="0071411F" w:rsidRDefault="009B5C39" w:rsidP="007141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1411F" w:rsidRDefault="0071411F" w:rsidP="00893C74">
            <w:pPr>
              <w:spacing w:after="0"/>
              <w:rPr>
                <w:rFonts w:ascii="Arial" w:hAnsi="Arial" w:cs="Arial"/>
                <w:sz w:val="20"/>
              </w:rPr>
            </w:pPr>
          </w:p>
          <w:p w:rsidR="009B5C39" w:rsidRPr="0071411F" w:rsidRDefault="0071411F" w:rsidP="00893C7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1411F">
              <w:rPr>
                <w:rFonts w:ascii="Arial" w:hAnsi="Arial" w:cs="Arial"/>
                <w:sz w:val="18"/>
                <w:szCs w:val="18"/>
              </w:rPr>
              <w:t>Kierownik budowy</w:t>
            </w:r>
          </w:p>
        </w:tc>
        <w:tc>
          <w:tcPr>
            <w:tcW w:w="2268" w:type="dxa"/>
          </w:tcPr>
          <w:p w:rsidR="009B5C39" w:rsidRPr="00C1058B" w:rsidRDefault="009B5C39" w:rsidP="00893C74">
            <w:pPr>
              <w:keepNext/>
              <w:tabs>
                <w:tab w:val="left" w:pos="2410"/>
              </w:tabs>
              <w:spacing w:before="120" w:after="0"/>
              <w:jc w:val="both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C1058B">
              <w:rPr>
                <w:rFonts w:ascii="Arial" w:eastAsia="Times New Roman" w:hAnsi="Arial" w:cs="Arial"/>
                <w:sz w:val="16"/>
                <w:szCs w:val="16"/>
              </w:rPr>
              <w:t xml:space="preserve">uprawnienia budowlane do kierowania robotami budowlanymi w branży </w:t>
            </w:r>
            <w:proofErr w:type="spellStart"/>
            <w:r w:rsidRPr="00C1058B">
              <w:rPr>
                <w:rFonts w:ascii="Arial" w:eastAsia="Times New Roman" w:hAnsi="Arial" w:cs="Arial"/>
                <w:sz w:val="16"/>
                <w:szCs w:val="16"/>
              </w:rPr>
              <w:t>konstrukcyjno</w:t>
            </w:r>
            <w:proofErr w:type="spellEnd"/>
            <w:r w:rsidRPr="00C1058B">
              <w:rPr>
                <w:rFonts w:ascii="Arial" w:eastAsia="Times New Roman" w:hAnsi="Arial" w:cs="Arial"/>
                <w:sz w:val="16"/>
                <w:szCs w:val="16"/>
              </w:rPr>
              <w:t xml:space="preserve"> - budowlanej bez ograniczeń, co najmniej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C1058B">
              <w:rPr>
                <w:rFonts w:ascii="Arial" w:eastAsia="Times New Roman" w:hAnsi="Arial" w:cs="Arial"/>
                <w:sz w:val="16"/>
                <w:szCs w:val="16"/>
              </w:rPr>
              <w:t>3 lata doświadczenia w kierowaniu robotami budowlanymi (po uzyskaniu uprawnień budowlanych),</w:t>
            </w:r>
          </w:p>
        </w:tc>
        <w:tc>
          <w:tcPr>
            <w:tcW w:w="2268" w:type="dxa"/>
          </w:tcPr>
          <w:p w:rsidR="009B5C39" w:rsidRPr="00CF43F3" w:rsidRDefault="009B5C39" w:rsidP="00893C7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B5C39" w:rsidRPr="00CF43F3" w:rsidRDefault="009B5C39" w:rsidP="00893C7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B5C39" w:rsidRPr="00CF43F3" w:rsidRDefault="009B5C39" w:rsidP="00893C74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9B5C39" w:rsidRPr="00415EE0" w:rsidRDefault="00415EE0" w:rsidP="00415EE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</w:rPr>
      </w:pPr>
      <w:r w:rsidRPr="00415EE0">
        <w:rPr>
          <w:rFonts w:ascii="Arial" w:hAnsi="Arial" w:cs="Arial"/>
          <w:b/>
          <w:sz w:val="20"/>
          <w:szCs w:val="20"/>
        </w:rPr>
        <w:t>Oświadczenie na temat wykształcenia i kwalifikacji zawodowych Wykonawcy lub kadry kierowniczej Wykonawcy</w:t>
      </w:r>
    </w:p>
    <w:p w:rsidR="009B5C39" w:rsidRPr="00415EE0" w:rsidRDefault="009B5C39" w:rsidP="00415EE0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jc w:val="both"/>
        <w:rPr>
          <w:rStyle w:val="FontStyle97"/>
          <w:rFonts w:ascii="Arial" w:hAnsi="Arial" w:cs="Arial"/>
          <w:sz w:val="20"/>
          <w:szCs w:val="20"/>
        </w:rPr>
      </w:pPr>
      <w:r w:rsidRPr="00415EE0">
        <w:rPr>
          <w:rStyle w:val="FontStyle97"/>
          <w:rFonts w:ascii="Arial" w:hAnsi="Arial" w:cs="Arial"/>
          <w:sz w:val="20"/>
          <w:szCs w:val="20"/>
        </w:rPr>
        <w:t>Oświadczam, że osoby wymienione w niniejszym wykazie osób, które zostaną skierowane do realizacji zamówienia spełniają wymagania dla danej funkcji, określone w pkt 9.3.3.2. SIWZ.</w:t>
      </w:r>
    </w:p>
    <w:p w:rsidR="009B5C39" w:rsidRDefault="009B5C39" w:rsidP="009B5C3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B5C39" w:rsidRPr="00CF43F3" w:rsidRDefault="009B5C39" w:rsidP="009B5C3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B5C39" w:rsidRDefault="009B5C39" w:rsidP="009B5C39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9B5C39" w:rsidRPr="00CF43F3" w:rsidRDefault="009B5C39" w:rsidP="009B5C39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9B5C39" w:rsidRDefault="009B5C39" w:rsidP="009B5C39">
      <w:pPr>
        <w:rPr>
          <w:rFonts w:ascii="Arial" w:eastAsia="Times New Roman" w:hAnsi="Arial" w:cs="Arial"/>
          <w:b/>
          <w:sz w:val="20"/>
          <w:szCs w:val="20"/>
        </w:rPr>
      </w:pPr>
    </w:p>
    <w:p w:rsidR="009B5C39" w:rsidRPr="006214C4" w:rsidRDefault="009B5C39" w:rsidP="009B5C39">
      <w:pPr>
        <w:rPr>
          <w:rFonts w:ascii="Arial" w:hAnsi="Arial"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003" w:rsidRDefault="005E0003">
      <w:r>
        <w:separator/>
      </w:r>
    </w:p>
  </w:endnote>
  <w:endnote w:type="continuationSeparator" w:id="0">
    <w:p w:rsidR="005E0003" w:rsidRDefault="005E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9B5C39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9B5C39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003" w:rsidRDefault="005E0003">
      <w:r>
        <w:separator/>
      </w:r>
    </w:p>
  </w:footnote>
  <w:footnote w:type="continuationSeparator" w:id="0">
    <w:p w:rsidR="005E0003" w:rsidRDefault="005E0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9B5C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B5058DC"/>
    <w:multiLevelType w:val="hybridMultilevel"/>
    <w:tmpl w:val="554CA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C39"/>
    <w:rsid w:val="00061F20"/>
    <w:rsid w:val="00080D83"/>
    <w:rsid w:val="000C13A7"/>
    <w:rsid w:val="000D283E"/>
    <w:rsid w:val="00100DBB"/>
    <w:rsid w:val="00124D4A"/>
    <w:rsid w:val="00130B23"/>
    <w:rsid w:val="00193648"/>
    <w:rsid w:val="001B210F"/>
    <w:rsid w:val="00241C1F"/>
    <w:rsid w:val="002425AE"/>
    <w:rsid w:val="0028293D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15EE0"/>
    <w:rsid w:val="004861BD"/>
    <w:rsid w:val="00492BD3"/>
    <w:rsid w:val="004B70BD"/>
    <w:rsid w:val="0052111D"/>
    <w:rsid w:val="00537F26"/>
    <w:rsid w:val="005760A9"/>
    <w:rsid w:val="00594464"/>
    <w:rsid w:val="005A0BC7"/>
    <w:rsid w:val="005E0003"/>
    <w:rsid w:val="00622781"/>
    <w:rsid w:val="00640BFF"/>
    <w:rsid w:val="0069621B"/>
    <w:rsid w:val="006F209E"/>
    <w:rsid w:val="0071411F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B5C39"/>
    <w:rsid w:val="009D71C1"/>
    <w:rsid w:val="009F2CF0"/>
    <w:rsid w:val="00A04690"/>
    <w:rsid w:val="00A40DD3"/>
    <w:rsid w:val="00A8311B"/>
    <w:rsid w:val="00AD6B33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5C3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5C39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9B5C39"/>
    <w:rPr>
      <w:b/>
      <w:sz w:val="24"/>
      <w:lang w:eastAsia="en-US"/>
    </w:rPr>
  </w:style>
  <w:style w:type="character" w:customStyle="1" w:styleId="FontStyle92">
    <w:name w:val="Font Style92"/>
    <w:rsid w:val="009B5C3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9B5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9B5C3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9B5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9B5C3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9B5C39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5C3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5C39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9B5C39"/>
    <w:rPr>
      <w:b/>
      <w:sz w:val="24"/>
      <w:lang w:eastAsia="en-US"/>
    </w:rPr>
  </w:style>
  <w:style w:type="character" w:customStyle="1" w:styleId="FontStyle92">
    <w:name w:val="Font Style92"/>
    <w:rsid w:val="009B5C3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9B5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9B5C3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9B5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9B5C3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9B5C39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18</TotalTime>
  <Pages>2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4</cp:revision>
  <cp:lastPrinted>2018-02-01T08:38:00Z</cp:lastPrinted>
  <dcterms:created xsi:type="dcterms:W3CDTF">2017-12-11T11:20:00Z</dcterms:created>
  <dcterms:modified xsi:type="dcterms:W3CDTF">2018-02-02T11:21:00Z</dcterms:modified>
</cp:coreProperties>
</file>