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94E" w:rsidRPr="000E0468" w:rsidRDefault="00F9294E" w:rsidP="00F9294E">
      <w:pPr>
        <w:jc w:val="center"/>
        <w:rPr>
          <w:i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UWAGA.  Jeżeli Wykonawca polega na zasobach podmiotu trzeciego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Zobowiązanie o współpracy </w:t>
      </w:r>
      <w:r>
        <w:rPr>
          <w:rFonts w:ascii="Arial" w:eastAsia="Times New Roman" w:hAnsi="Arial" w:cs="Arial"/>
          <w:b/>
          <w:i/>
          <w:sz w:val="20"/>
          <w:szCs w:val="20"/>
        </w:rPr>
        <w:t xml:space="preserve">należy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złożyć </w:t>
      </w:r>
      <w:r>
        <w:rPr>
          <w:rFonts w:ascii="Arial" w:eastAsia="Times New Roman" w:hAnsi="Arial" w:cs="Arial"/>
          <w:b/>
          <w:i/>
          <w:sz w:val="20"/>
          <w:szCs w:val="20"/>
        </w:rPr>
        <w:t>wraz z ofertą</w:t>
      </w:r>
    </w:p>
    <w:p w:rsidR="00F9294E" w:rsidRDefault="00F9294E" w:rsidP="00F9294E">
      <w:pPr>
        <w:suppressAutoHyphens/>
        <w:rPr>
          <w:rFonts w:ascii="Arial" w:hAnsi="Arial" w:cs="Arial"/>
          <w:bCs/>
          <w:sz w:val="20"/>
          <w:szCs w:val="20"/>
        </w:rPr>
      </w:pPr>
    </w:p>
    <w:p w:rsidR="00F9294E" w:rsidRDefault="006D3438" w:rsidP="00F9294E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</w:t>
      </w:r>
      <w:r w:rsidR="00D36E09">
        <w:rPr>
          <w:rFonts w:ascii="Arial" w:hAnsi="Arial" w:cs="Arial"/>
          <w:bCs/>
          <w:sz w:val="20"/>
          <w:szCs w:val="20"/>
        </w:rPr>
        <w:t>.5.</w:t>
      </w:r>
      <w:r>
        <w:rPr>
          <w:rFonts w:ascii="Arial" w:hAnsi="Arial" w:cs="Arial"/>
          <w:bCs/>
          <w:sz w:val="20"/>
          <w:szCs w:val="20"/>
        </w:rPr>
        <w:t>2018</w:t>
      </w:r>
    </w:p>
    <w:p w:rsidR="00F9294E" w:rsidRPr="00EB1574" w:rsidRDefault="00F9294E" w:rsidP="00F9294E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Pr="0025292B">
        <w:rPr>
          <w:rFonts w:ascii="Arial" w:hAnsi="Arial" w:cs="Arial"/>
          <w:bCs/>
          <w:sz w:val="20"/>
          <w:szCs w:val="20"/>
        </w:rPr>
        <w:t xml:space="preserve"> do SIWZ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F9294E" w:rsidRPr="00E50476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</w:rPr>
        <w:t>………………………………………</w:t>
      </w:r>
    </w:p>
    <w:p w:rsidR="00F9294E" w:rsidRPr="00F2104B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sz w:val="16"/>
          <w:szCs w:val="16"/>
        </w:rPr>
        <w:t>Nazwa podmiotu zobowiązanego/pieczęć</w:t>
      </w:r>
    </w:p>
    <w:p w:rsidR="00F9294E" w:rsidRPr="008C0257" w:rsidRDefault="00F9294E" w:rsidP="00F9294E"/>
    <w:p w:rsidR="00F9294E" w:rsidRPr="00E50476" w:rsidRDefault="00F9294E" w:rsidP="00F9294E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</w:rPr>
        <w:t xml:space="preserve">Ja/my </w:t>
      </w:r>
      <w:r w:rsidRPr="00005357">
        <w:rPr>
          <w:rStyle w:val="FontStyle92"/>
          <w:rFonts w:ascii="Arial" w:hAnsi="Arial" w:cs="Arial"/>
          <w:b/>
        </w:rPr>
        <w:t>*</w:t>
      </w:r>
      <w:r>
        <w:rPr>
          <w:rStyle w:val="FontStyle92"/>
          <w:rFonts w:ascii="Arial" w:hAnsi="Arial" w:cs="Arial"/>
        </w:rPr>
        <w:t>,  …………………………………………………………………………………………………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</w:rPr>
        <w:t>działając w imieniu i na rzecz podmiotu: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F9294E" w:rsidRPr="000D7677" w:rsidRDefault="00F9294E" w:rsidP="00F9294E">
      <w:pPr>
        <w:pStyle w:val="Style31"/>
        <w:widowControl/>
        <w:spacing w:before="19"/>
        <w:ind w:left="2832" w:hanging="2690"/>
        <w:jc w:val="left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  <w:r>
        <w:rPr>
          <w:rStyle w:val="FontStyle92"/>
          <w:rFonts w:ascii="Arial" w:hAnsi="Arial" w:cs="Arial"/>
          <w:sz w:val="16"/>
          <w:szCs w:val="16"/>
        </w:rPr>
        <w:t>, a także w zależności od podmiotu: NIP/PESEL , KRS</w:t>
      </w:r>
      <w:r w:rsidRPr="00B12C8C">
        <w:rPr>
          <w:rStyle w:val="FontStyle92"/>
          <w:rFonts w:ascii="Arial" w:hAnsi="Arial" w:cs="Arial"/>
          <w:sz w:val="16"/>
          <w:szCs w:val="16"/>
        </w:rPr>
        <w:t xml:space="preserve"> </w:t>
      </w:r>
      <w:r>
        <w:rPr>
          <w:rStyle w:val="FontStyle92"/>
          <w:rFonts w:ascii="Arial" w:hAnsi="Arial" w:cs="Arial"/>
          <w:sz w:val="16"/>
          <w:szCs w:val="16"/>
        </w:rPr>
        <w:t>/</w:t>
      </w:r>
      <w:proofErr w:type="spellStart"/>
      <w:r>
        <w:rPr>
          <w:rStyle w:val="FontStyle92"/>
          <w:rFonts w:ascii="Arial" w:hAnsi="Arial" w:cs="Arial"/>
          <w:sz w:val="16"/>
          <w:szCs w:val="16"/>
        </w:rPr>
        <w:t>CEiDG</w:t>
      </w:r>
      <w:proofErr w:type="spellEnd"/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</w:rPr>
        <w:t>zobowiązuję</w:t>
      </w:r>
      <w:r>
        <w:rPr>
          <w:rStyle w:val="FontStyle92"/>
          <w:rFonts w:ascii="Arial" w:hAnsi="Arial" w:cs="Arial"/>
        </w:rPr>
        <w:t xml:space="preserve"> / zobowiązujemy się </w:t>
      </w:r>
      <w:r w:rsidRPr="0061146F">
        <w:rPr>
          <w:rStyle w:val="FontStyle92"/>
          <w:rFonts w:ascii="Arial" w:hAnsi="Arial" w:cs="Arial"/>
          <w:b/>
        </w:rPr>
        <w:t>*</w:t>
      </w:r>
      <w:r w:rsidRPr="00E50476">
        <w:rPr>
          <w:rStyle w:val="FontStyle92"/>
          <w:rFonts w:ascii="Arial" w:hAnsi="Arial" w:cs="Arial"/>
        </w:rPr>
        <w:t xml:space="preserve"> do oddania</w:t>
      </w:r>
    </w:p>
    <w:p w:rsidR="00F9294E" w:rsidRPr="00FC0A58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</w:rPr>
        <w:tab/>
        <w:t xml:space="preserve">               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</w:rPr>
        <w:t xml:space="preserve">Wykonawcy robót: ……………………………………………………….............................................. 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F9294E" w:rsidRPr="00005357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</w:rPr>
        <w:t>do</w:t>
      </w:r>
      <w:r>
        <w:rPr>
          <w:rStyle w:val="FontStyle92"/>
          <w:rFonts w:ascii="Arial" w:hAnsi="Arial" w:cs="Arial"/>
        </w:rPr>
        <w:t xml:space="preserve"> dyspozycji niezbędnych zasobów: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F9294E" w:rsidRPr="006855BB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6855BB">
        <w:rPr>
          <w:rStyle w:val="FontStyle92"/>
          <w:rFonts w:ascii="Arial" w:hAnsi="Arial" w:cs="Arial"/>
        </w:rPr>
        <w:t xml:space="preserve">                                 </w:t>
      </w:r>
      <w:r>
        <w:rPr>
          <w:rStyle w:val="FontStyle92"/>
          <w:rFonts w:ascii="Arial" w:hAnsi="Arial" w:cs="Arial"/>
        </w:rPr>
        <w:t xml:space="preserve">                  </w:t>
      </w:r>
      <w:r w:rsidRPr="006855BB">
        <w:rPr>
          <w:rStyle w:val="FontStyle92"/>
          <w:rFonts w:ascii="Arial" w:hAnsi="Arial" w:cs="Arial"/>
        </w:rPr>
        <w:t xml:space="preserve">  </w:t>
      </w:r>
    </w:p>
    <w:p w:rsidR="00F9294E" w:rsidRDefault="00F9294E" w:rsidP="00F9294E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</w:rPr>
        <w:t>……………..</w:t>
      </w:r>
    </w:p>
    <w:p w:rsidR="00F9294E" w:rsidRPr="0061146F" w:rsidRDefault="00F9294E" w:rsidP="00F9294E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sz w:val="18"/>
          <w:szCs w:val="18"/>
        </w:rPr>
      </w:pPr>
      <w:r>
        <w:rPr>
          <w:rStyle w:val="FontStyle92"/>
          <w:rFonts w:ascii="Arial" w:hAnsi="Arial" w:cs="Arial"/>
          <w:sz w:val="18"/>
          <w:szCs w:val="18"/>
        </w:rPr>
        <w:t>z</w:t>
      </w:r>
      <w:r w:rsidRPr="0061146F">
        <w:rPr>
          <w:rStyle w:val="FontStyle92"/>
          <w:rFonts w:ascii="Arial" w:hAnsi="Arial" w:cs="Arial"/>
          <w:sz w:val="18"/>
          <w:szCs w:val="18"/>
        </w:rPr>
        <w:t>dolności techniczne i zawodowe</w:t>
      </w:r>
      <w:r>
        <w:rPr>
          <w:rStyle w:val="FontStyle92"/>
          <w:rFonts w:ascii="Arial" w:hAnsi="Arial" w:cs="Arial"/>
          <w:sz w:val="18"/>
          <w:szCs w:val="18"/>
        </w:rPr>
        <w:t xml:space="preserve"> </w:t>
      </w:r>
    </w:p>
    <w:p w:rsidR="00F9294E" w:rsidRPr="00D3053D" w:rsidRDefault="00F9294E" w:rsidP="00F9294E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</w:rPr>
      </w:pPr>
    </w:p>
    <w:p w:rsidR="00F9294E" w:rsidRDefault="00F9294E" w:rsidP="00F9294E">
      <w:pPr>
        <w:pStyle w:val="Tekstpodstawowy"/>
        <w:spacing w:line="276" w:lineRule="auto"/>
        <w:rPr>
          <w:rFonts w:ascii="Arial" w:hAnsi="Arial" w:cs="Arial"/>
          <w:b/>
          <w:i/>
          <w:sz w:val="22"/>
          <w:szCs w:val="22"/>
        </w:rPr>
      </w:pPr>
      <w:r w:rsidRPr="001200A7">
        <w:rPr>
          <w:rStyle w:val="FontStyle92"/>
          <w:rFonts w:ascii="Arial" w:hAnsi="Arial" w:cs="Arial"/>
        </w:rPr>
        <w:t>przy realizacji zamówienia publicznego pn</w:t>
      </w:r>
      <w:r>
        <w:rPr>
          <w:rStyle w:val="FontStyle92"/>
          <w:rFonts w:ascii="Arial" w:hAnsi="Arial" w:cs="Arial"/>
          <w:b/>
        </w:rPr>
        <w:t xml:space="preserve">.: </w:t>
      </w:r>
      <w:r w:rsidRPr="00F9294E">
        <w:rPr>
          <w:rFonts w:ascii="Arial" w:hAnsi="Arial" w:cs="Arial"/>
          <w:b/>
          <w:i/>
          <w:sz w:val="22"/>
          <w:szCs w:val="22"/>
        </w:rPr>
        <w:t xml:space="preserve">„Poprawa efektywności energetycznej oraz rozwój OZE w Chojnicko-Człuchowskim Miejskim Obszarze Funkcjonalnym – termomodernizacja budynków użyteczności publicznej” </w:t>
      </w:r>
      <w:r w:rsidR="00256CC5">
        <w:rPr>
          <w:rFonts w:ascii="Arial" w:hAnsi="Arial" w:cs="Arial"/>
          <w:b/>
          <w:i/>
          <w:sz w:val="22"/>
          <w:szCs w:val="22"/>
        </w:rPr>
        <w:t>, w tym:</w:t>
      </w:r>
    </w:p>
    <w:p w:rsidR="00256CC5" w:rsidRDefault="00256CC5" w:rsidP="00F9294E">
      <w:pPr>
        <w:pStyle w:val="Tekstpodstawowy"/>
        <w:spacing w:line="276" w:lineRule="auto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Część 1: Rejon Czersk,</w:t>
      </w:r>
    </w:p>
    <w:p w:rsidR="00256CC5" w:rsidRPr="00F9294E" w:rsidRDefault="00256CC5" w:rsidP="00F9294E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Część 2: Rejon Gminy Czersk *)</w:t>
      </w:r>
    </w:p>
    <w:p w:rsidR="00F9294E" w:rsidRPr="00031ED0" w:rsidRDefault="00F9294E" w:rsidP="00F9294E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F9294E" w:rsidRDefault="00F9294E" w:rsidP="00F9294E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F9294E" w:rsidRDefault="00F9294E" w:rsidP="00F9294E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F9294E" w:rsidRPr="003041D5" w:rsidRDefault="00F9294E" w:rsidP="00F9294E">
      <w:pPr>
        <w:pStyle w:val="Tekstpodstawowy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F9294E" w:rsidRDefault="00F9294E" w:rsidP="00F9294E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3041D5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6855BB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3041D5" w:rsidRDefault="00F9294E" w:rsidP="00F9294E">
      <w:pPr>
        <w:pStyle w:val="Tekstpodstawowy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F9294E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3041D5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6855BB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6855BB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3041D5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F9294E" w:rsidRPr="003041D5" w:rsidRDefault="00F9294E" w:rsidP="00F9294E">
      <w:pPr>
        <w:pStyle w:val="Tekstpodstawowy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F9294E" w:rsidRPr="003041D5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3041D5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3041D5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3041D5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Pr="003041D5" w:rsidRDefault="00F9294E" w:rsidP="00F9294E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F9294E" w:rsidRDefault="00F9294E" w:rsidP="00F9294E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9294E" w:rsidRDefault="00F9294E" w:rsidP="00F9294E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9294E" w:rsidRPr="00CF43F3" w:rsidRDefault="00F9294E" w:rsidP="00F9294E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9294E" w:rsidRDefault="00F9294E" w:rsidP="00F9294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F9294E" w:rsidRDefault="00F9294E" w:rsidP="00F9294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F9294E" w:rsidRDefault="00F9294E" w:rsidP="00F9294E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9294E" w:rsidRDefault="00F9294E" w:rsidP="00F9294E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9294E" w:rsidRPr="00D36E09" w:rsidRDefault="00F9294E" w:rsidP="00F9294E">
      <w:pPr>
        <w:jc w:val="both"/>
        <w:rPr>
          <w:rFonts w:ascii="Arial" w:eastAsia="Times New Roman" w:hAnsi="Arial" w:cs="Arial"/>
          <w:u w:val="single"/>
        </w:rPr>
      </w:pPr>
      <w:r w:rsidRPr="003C1BA0">
        <w:rPr>
          <w:rFonts w:ascii="Arial" w:hAnsi="Arial" w:cs="Arial"/>
        </w:rPr>
        <w:t>W odniesieniu do warunków dotyczących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>wykształcenia, kwalifikacji zawodowych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 xml:space="preserve">lub </w:t>
      </w:r>
      <w:bookmarkStart w:id="0" w:name="_GoBack"/>
      <w:r w:rsidRPr="00300138">
        <w:rPr>
          <w:rFonts w:ascii="Arial" w:hAnsi="Arial" w:cs="Arial"/>
        </w:rPr>
        <w:t>doświadczenia,</w:t>
      </w:r>
      <w:r w:rsidRPr="009D5A94">
        <w:rPr>
          <w:rFonts w:ascii="Arial" w:hAnsi="Arial" w:cs="Arial"/>
          <w:b/>
        </w:rPr>
        <w:t xml:space="preserve"> </w:t>
      </w:r>
      <w:bookmarkEnd w:id="0"/>
      <w:r w:rsidRPr="003C1BA0">
        <w:rPr>
          <w:rFonts w:ascii="Arial" w:hAnsi="Arial" w:cs="Arial"/>
        </w:rPr>
        <w:t xml:space="preserve">wykonawcy mogą polegać na zdolnościach innych podmiotów, </w:t>
      </w:r>
      <w:r w:rsidRPr="00D36E09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D36E09">
        <w:rPr>
          <w:rFonts w:ascii="Arial" w:eastAsia="Times New Roman" w:hAnsi="Arial" w:cs="Arial"/>
          <w:u w:val="single"/>
        </w:rPr>
        <w:t>.</w:t>
      </w:r>
    </w:p>
    <w:p w:rsidR="00F9294E" w:rsidRDefault="00F9294E" w:rsidP="00F9294E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9294E" w:rsidRDefault="00F9294E" w:rsidP="00F9294E">
      <w:pPr>
        <w:pStyle w:val="Tekstpodstawowy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F9294E" w:rsidRDefault="00F9294E" w:rsidP="00F9294E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22a ust. 4</w:t>
      </w:r>
      <w:r w:rsidRPr="00DC6C61">
        <w:rPr>
          <w:rFonts w:ascii="Arial" w:hAnsi="Arial" w:cs="Arial"/>
          <w:sz w:val="22"/>
          <w:szCs w:val="22"/>
        </w:rPr>
        <w:t xml:space="preserve"> ustawy</w:t>
      </w:r>
      <w:r>
        <w:rPr>
          <w:rFonts w:ascii="Arial" w:hAnsi="Arial" w:cs="Arial"/>
          <w:sz w:val="22"/>
          <w:szCs w:val="22"/>
        </w:rPr>
        <w:t xml:space="preserve">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F9294E" w:rsidRDefault="00F9294E" w:rsidP="00F9294E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F9294E" w:rsidRPr="00CF43F3" w:rsidRDefault="00F9294E" w:rsidP="00F9294E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9294E" w:rsidRDefault="00F9294E" w:rsidP="00F9294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F9294E" w:rsidRDefault="00F9294E" w:rsidP="00F9294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F9294E" w:rsidRDefault="00F9294E" w:rsidP="00F9294E">
      <w:pPr>
        <w:rPr>
          <w:rFonts w:ascii="Arial" w:hAnsi="Arial" w:cs="Arial"/>
          <w:b/>
          <w:color w:val="000000"/>
          <w:sz w:val="18"/>
          <w:szCs w:val="18"/>
        </w:rPr>
      </w:pPr>
    </w:p>
    <w:p w:rsidR="00F9294E" w:rsidRPr="006855BB" w:rsidRDefault="00F9294E" w:rsidP="00F9294E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 N</w:t>
      </w:r>
      <w:r w:rsidRPr="006855BB">
        <w:rPr>
          <w:rFonts w:ascii="Arial" w:hAnsi="Arial" w:cs="Arial"/>
          <w:b/>
          <w:color w:val="000000"/>
          <w:sz w:val="18"/>
          <w:szCs w:val="18"/>
        </w:rPr>
        <w:t>ależy szczegółowo opisać wszystkie punkty, w razie braku miejsca można rozszerzyć oświadczenie.</w:t>
      </w:r>
    </w:p>
    <w:p w:rsidR="00F9294E" w:rsidRPr="00DE4575" w:rsidRDefault="00F9294E" w:rsidP="00F9294E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p w:rsidR="00CA20F9" w:rsidRPr="00CA20F9" w:rsidRDefault="00CA20F9" w:rsidP="00CA20F9"/>
    <w:sectPr w:rsidR="00CA20F9" w:rsidRPr="00CA20F9" w:rsidSect="00F9294E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C51" w:rsidRDefault="00392C51">
      <w:r>
        <w:separator/>
      </w:r>
    </w:p>
  </w:endnote>
  <w:endnote w:type="continuationSeparator" w:id="0">
    <w:p w:rsidR="00392C51" w:rsidRDefault="00392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F9294E" w:rsidP="00124D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F9294E" w:rsidP="00B01F0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C51" w:rsidRDefault="00392C51">
      <w:r>
        <w:separator/>
      </w:r>
    </w:p>
  </w:footnote>
  <w:footnote w:type="continuationSeparator" w:id="0">
    <w:p w:rsidR="00392C51" w:rsidRDefault="00392C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F9294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94E"/>
    <w:rsid w:val="00061F20"/>
    <w:rsid w:val="00080D83"/>
    <w:rsid w:val="00083611"/>
    <w:rsid w:val="000D283E"/>
    <w:rsid w:val="00100DBB"/>
    <w:rsid w:val="00124D4A"/>
    <w:rsid w:val="00130B23"/>
    <w:rsid w:val="001B210F"/>
    <w:rsid w:val="00241C1F"/>
    <w:rsid w:val="002425AE"/>
    <w:rsid w:val="00256CC5"/>
    <w:rsid w:val="0026383F"/>
    <w:rsid w:val="002C6347"/>
    <w:rsid w:val="00300138"/>
    <w:rsid w:val="00320AAC"/>
    <w:rsid w:val="00325198"/>
    <w:rsid w:val="0035482A"/>
    <w:rsid w:val="003619F2"/>
    <w:rsid w:val="00365820"/>
    <w:rsid w:val="00392C51"/>
    <w:rsid w:val="003C554F"/>
    <w:rsid w:val="003E3CB7"/>
    <w:rsid w:val="0040149C"/>
    <w:rsid w:val="00414478"/>
    <w:rsid w:val="004861BD"/>
    <w:rsid w:val="00492BD3"/>
    <w:rsid w:val="004B70BD"/>
    <w:rsid w:val="0052111D"/>
    <w:rsid w:val="00537F26"/>
    <w:rsid w:val="005760A9"/>
    <w:rsid w:val="00594464"/>
    <w:rsid w:val="005A0BC7"/>
    <w:rsid w:val="00622781"/>
    <w:rsid w:val="00640BFF"/>
    <w:rsid w:val="0069621B"/>
    <w:rsid w:val="006D3438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36E09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9294E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294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F9294E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9294E"/>
    <w:rPr>
      <w:sz w:val="24"/>
      <w:lang w:eastAsia="en-US"/>
    </w:rPr>
  </w:style>
  <w:style w:type="character" w:customStyle="1" w:styleId="FontStyle92">
    <w:name w:val="Font Style92"/>
    <w:rsid w:val="00F9294E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F929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F9294E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F929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F9294E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F9294E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8">
    <w:name w:val="Style38"/>
    <w:basedOn w:val="Normalny"/>
    <w:rsid w:val="00F9294E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F9294E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294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F9294E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9294E"/>
    <w:rPr>
      <w:sz w:val="24"/>
      <w:lang w:eastAsia="en-US"/>
    </w:rPr>
  </w:style>
  <w:style w:type="character" w:customStyle="1" w:styleId="FontStyle92">
    <w:name w:val="Font Style92"/>
    <w:rsid w:val="00F9294E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F929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F9294E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F929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F9294E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F9294E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8">
    <w:name w:val="Style38"/>
    <w:basedOn w:val="Normalny"/>
    <w:rsid w:val="00F9294E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F9294E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zal.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zal.</Template>
  <TotalTime>6</TotalTime>
  <Pages>2</Pages>
  <Words>510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5</cp:revision>
  <cp:lastPrinted>2012-08-24T11:01:00Z</cp:lastPrinted>
  <dcterms:created xsi:type="dcterms:W3CDTF">2017-12-08T11:21:00Z</dcterms:created>
  <dcterms:modified xsi:type="dcterms:W3CDTF">2018-02-02T10:11:00Z</dcterms:modified>
</cp:coreProperties>
</file>