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D8E" w:rsidRPr="009E1AD7" w:rsidRDefault="00997D8E" w:rsidP="00FB731A">
      <w:pPr>
        <w:spacing w:line="23" w:lineRule="atLeast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997D8E" w:rsidRPr="00246139" w:rsidRDefault="00997D8E" w:rsidP="00997D8E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97D8E" w:rsidRPr="009E1AD7" w:rsidRDefault="00997D8E" w:rsidP="00997D8E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>
        <w:rPr>
          <w:rFonts w:ascii="Arial" w:hAnsi="Arial" w:cs="Arial"/>
          <w:sz w:val="20"/>
          <w:szCs w:val="20"/>
        </w:rPr>
        <w:tab/>
      </w:r>
    </w:p>
    <w:p w:rsidR="00997D8E" w:rsidRPr="002B6088" w:rsidRDefault="00997D8E" w:rsidP="00997D8E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997D8E" w:rsidRDefault="00997D8E" w:rsidP="00997D8E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997D8E" w:rsidRPr="00EB76C0" w:rsidRDefault="00997D8E" w:rsidP="00997D8E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997D8E" w:rsidRPr="00EB76C0" w:rsidRDefault="00997D8E" w:rsidP="00997D8E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997D8E" w:rsidRPr="00EB76C0" w:rsidRDefault="00997D8E" w:rsidP="00997D8E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997D8E" w:rsidRPr="00EB76C0" w:rsidRDefault="00997D8E" w:rsidP="00997D8E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997D8E" w:rsidRPr="00EB76C0" w:rsidRDefault="00997D8E" w:rsidP="00997D8E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997D8E" w:rsidRPr="00EB76C0" w:rsidRDefault="00997D8E" w:rsidP="00997D8E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997D8E" w:rsidRPr="00450B1F" w:rsidRDefault="00997D8E" w:rsidP="00997D8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997D8E" w:rsidRPr="00396446" w:rsidRDefault="00997D8E" w:rsidP="00396446">
      <w:pPr>
        <w:pStyle w:val="Nagwek4"/>
        <w:spacing w:line="360" w:lineRule="auto"/>
        <w:jc w:val="both"/>
        <w:rPr>
          <w:rFonts w:ascii="Arial" w:eastAsia="Times New Roman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Pr="00997D8E">
        <w:rPr>
          <w:rFonts w:ascii="Arial" w:eastAsia="Times New Roman" w:hAnsi="Arial" w:cs="Arial"/>
          <w:bCs w:val="0"/>
          <w:sz w:val="20"/>
          <w:szCs w:val="20"/>
        </w:rPr>
        <w:t>Poprawa efektywności energetycznej oraz rozwój OZE w Chojnicko-Człuchowskim Miejskim Obszarze Funkcjonalnym – termomodernizacja budynków użyteczności publicznej”,</w:t>
      </w:r>
      <w:r w:rsidRPr="00997D8E">
        <w:rPr>
          <w:rFonts w:ascii="Arial" w:eastAsia="Times New Roman" w:hAnsi="Arial" w:cs="Arial"/>
          <w:sz w:val="20"/>
          <w:szCs w:val="20"/>
        </w:rPr>
        <w:t xml:space="preserve"> dofinansowanego w ramach Regionalnego Programu Operacyjnego Województwa Pomorskiego na lata 2014-2020, Osi Priorytetowej 10 Energia, Działania 10.2 Efektywność energetyczna</w:t>
      </w:r>
      <w:r w:rsidR="00FB731A">
        <w:rPr>
          <w:rFonts w:ascii="Arial" w:eastAsia="Times New Roman" w:hAnsi="Arial" w:cs="Arial"/>
          <w:sz w:val="20"/>
          <w:szCs w:val="20"/>
        </w:rPr>
        <w:t>, Poddziałania 10.2.1 Efektywność energetyczna</w:t>
      </w:r>
      <w:r w:rsidRPr="00997D8E">
        <w:rPr>
          <w:rFonts w:ascii="Arial" w:eastAsia="Times New Roman" w:hAnsi="Arial" w:cs="Arial"/>
          <w:sz w:val="20"/>
          <w:szCs w:val="20"/>
        </w:rPr>
        <w:t xml:space="preserve"> – wsparcie dotacyjne współfinasowanego z Europejskiego Funduszu Rozwoju Regionalnego</w:t>
      </w:r>
      <w:r w:rsidRPr="00997D8E">
        <w:rPr>
          <w:rFonts w:ascii="Arial" w:hAnsi="Arial" w:cs="Arial"/>
          <w:sz w:val="20"/>
          <w:szCs w:val="20"/>
        </w:rPr>
        <w:t xml:space="preserve">”, </w:t>
      </w:r>
      <w:r w:rsidRPr="00396446">
        <w:rPr>
          <w:rFonts w:ascii="Arial" w:hAnsi="Arial" w:cs="Arial"/>
          <w:b w:val="0"/>
          <w:sz w:val="20"/>
          <w:szCs w:val="20"/>
        </w:rPr>
        <w:t>z podziałem na 2 części</w:t>
      </w:r>
    </w:p>
    <w:p w:rsidR="00997D8E" w:rsidRPr="00D06C51" w:rsidRDefault="00997D8E" w:rsidP="00997D8E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997D8E" w:rsidRPr="00D06C51" w:rsidRDefault="00997D8E" w:rsidP="00997D8E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Pr="000029CE">
        <w:rPr>
          <w:rFonts w:ascii="Arial" w:hAnsi="Arial" w:cs="Arial"/>
          <w:b/>
          <w:sz w:val="20"/>
        </w:rPr>
        <w:t xml:space="preserve">Poprawa efektywności energetycznej oraz rozwój OZE w Chojnicko-Człuchowskim Miejskim Obszarze </w:t>
      </w:r>
      <w:r w:rsidRPr="00810FAD">
        <w:rPr>
          <w:rFonts w:ascii="Arial" w:hAnsi="Arial" w:cs="Arial"/>
          <w:b/>
          <w:sz w:val="20"/>
        </w:rPr>
        <w:t>Funkcjonalnym – termomodernizacja budynków użyteczności publicznej – Rejon Czersk</w:t>
      </w:r>
      <w:r w:rsidRPr="00F50F46">
        <w:rPr>
          <w:rFonts w:ascii="Arial" w:hAnsi="Arial" w:cs="Arial"/>
          <w:b/>
          <w:sz w:val="20"/>
        </w:rPr>
        <w:t>”</w:t>
      </w:r>
      <w:r w:rsidRPr="00D06C51">
        <w:rPr>
          <w:rFonts w:ascii="Arial" w:hAnsi="Arial" w:cs="Arial"/>
          <w:b/>
          <w:sz w:val="20"/>
        </w:rPr>
        <w:t xml:space="preserve"> </w:t>
      </w:r>
    </w:p>
    <w:p w:rsidR="00997D8E" w:rsidRPr="000965C1" w:rsidRDefault="00997D8E" w:rsidP="00997D8E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997D8E" w:rsidRDefault="00997D8E" w:rsidP="00997D8E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396446" w:rsidRPr="00396446" w:rsidRDefault="00396446" w:rsidP="00396446">
      <w:pPr>
        <w:spacing w:after="0"/>
        <w:jc w:val="both"/>
        <w:rPr>
          <w:rFonts w:ascii="Arial" w:hAnsi="Arial" w:cs="Arial"/>
          <w:bCs/>
          <w:sz w:val="16"/>
          <w:szCs w:val="16"/>
        </w:rPr>
      </w:pPr>
      <w:r w:rsidRPr="00396446">
        <w:rPr>
          <w:rFonts w:ascii="Arial" w:hAnsi="Arial" w:cs="Arial"/>
          <w:bCs/>
          <w:sz w:val="16"/>
          <w:szCs w:val="16"/>
        </w:rPr>
        <w:t>* Cena oferty brutto stanowi całkowite wynagrodzenie Wykonawcy, uwzględniające wszystkie koszty związane z realizacją przedmiotu zamówienia zgodnie z SIWZ.</w:t>
      </w:r>
    </w:p>
    <w:tbl>
      <w:tblPr>
        <w:tblStyle w:val="Tabela-Siatka1"/>
        <w:tblW w:w="9468" w:type="dxa"/>
        <w:tblLook w:val="01E0" w:firstRow="1" w:lastRow="1" w:firstColumn="1" w:lastColumn="1" w:noHBand="0" w:noVBand="0"/>
      </w:tblPr>
      <w:tblGrid>
        <w:gridCol w:w="6948"/>
        <w:gridCol w:w="2520"/>
      </w:tblGrid>
      <w:tr w:rsidR="00396446" w:rsidRPr="00396446" w:rsidTr="00396446">
        <w:trPr>
          <w:trHeight w:val="610"/>
        </w:trPr>
        <w:tc>
          <w:tcPr>
            <w:tcW w:w="6948" w:type="dxa"/>
            <w:vMerge w:val="restart"/>
          </w:tcPr>
          <w:p w:rsidR="00396446" w:rsidRPr="00396446" w:rsidRDefault="00396446" w:rsidP="00396446">
            <w:pPr>
              <w:spacing w:after="0"/>
              <w:jc w:val="both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  <w:p w:rsidR="00396446" w:rsidRPr="00396446" w:rsidRDefault="00396446" w:rsidP="00396446">
            <w:pPr>
              <w:spacing w:after="0"/>
              <w:jc w:val="both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396446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Oferowany termin płatności za fakturę </w:t>
            </w:r>
            <w:r w:rsidRPr="00396446">
              <w:rPr>
                <w:rFonts w:ascii="Arial" w:eastAsia="Times New Roman" w:hAnsi="Arial" w:cs="Arial"/>
                <w:sz w:val="18"/>
                <w:szCs w:val="18"/>
              </w:rPr>
              <w:t>(należy zaznaczyć 14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, 21 lub 30</w:t>
            </w:r>
            <w:r w:rsidRPr="00396446">
              <w:rPr>
                <w:rFonts w:ascii="Arial" w:eastAsia="Times New Roman" w:hAnsi="Arial" w:cs="Arial"/>
                <w:sz w:val="18"/>
                <w:szCs w:val="18"/>
              </w:rPr>
              <w:t xml:space="preserve"> dni)</w:t>
            </w:r>
          </w:p>
        </w:tc>
        <w:tc>
          <w:tcPr>
            <w:tcW w:w="2520" w:type="dxa"/>
          </w:tcPr>
          <w:p w:rsidR="00396446" w:rsidRPr="00396446" w:rsidRDefault="00396446" w:rsidP="00396446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96446"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903EA1C" wp14:editId="1638FA9B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85725</wp:posOffset>
                      </wp:positionV>
                      <wp:extent cx="295275" cy="257175"/>
                      <wp:effectExtent l="0" t="0" r="28575" b="28575"/>
                      <wp:wrapNone/>
                      <wp:docPr id="2" name="Prostokąt zaokrąglony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Prostokąt zaokrąglony 2" o:spid="_x0000_s1026" style="position:absolute;margin-left:3.15pt;margin-top:6.75pt;width:23.25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" fillcolor="window" strokecolor="#f79646" strokeweight="2pt"/>
                  </w:pict>
                </mc:Fallback>
              </mc:AlternateContent>
            </w:r>
          </w:p>
          <w:p w:rsidR="00396446" w:rsidRPr="00396446" w:rsidRDefault="00396446" w:rsidP="00396446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14</w:t>
            </w:r>
            <w:r w:rsidRPr="0039644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dni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</w:t>
            </w:r>
          </w:p>
        </w:tc>
      </w:tr>
      <w:tr w:rsidR="00396446" w:rsidRPr="00396446" w:rsidTr="0058775F">
        <w:tc>
          <w:tcPr>
            <w:tcW w:w="6948" w:type="dxa"/>
            <w:vMerge/>
          </w:tcPr>
          <w:p w:rsidR="00396446" w:rsidRPr="00396446" w:rsidRDefault="00396446" w:rsidP="00396446">
            <w:pPr>
              <w:spacing w:after="0"/>
              <w:jc w:val="both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2520" w:type="dxa"/>
          </w:tcPr>
          <w:p w:rsidR="00396446" w:rsidRDefault="00396446" w:rsidP="00396446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</w:pPr>
            <w:r w:rsidRPr="00396446"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2F2DC42" wp14:editId="59F8A28C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10795</wp:posOffset>
                      </wp:positionV>
                      <wp:extent cx="295275" cy="257175"/>
                      <wp:effectExtent l="0" t="0" r="28575" b="28575"/>
                      <wp:wrapNone/>
                      <wp:docPr id="3" name="Prostokąt zaokrąglony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Prostokąt zaokrąglony 3" o:spid="_x0000_s1026" style="position:absolute;margin-left:3.15pt;margin-top:.85pt;width:23.25pt;height:2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" fillcolor="window" strokecolor="#f79646" strokeweight="2pt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           21</w:t>
            </w:r>
            <w:r w:rsidRPr="0039644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dni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</w:t>
            </w:r>
          </w:p>
          <w:p w:rsidR="00396446" w:rsidRPr="00396446" w:rsidRDefault="00396446" w:rsidP="00396446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w:t xml:space="preserve">                     21</w:t>
            </w:r>
          </w:p>
        </w:tc>
      </w:tr>
      <w:tr w:rsidR="00396446" w:rsidRPr="00396446" w:rsidTr="0058775F">
        <w:tc>
          <w:tcPr>
            <w:tcW w:w="6948" w:type="dxa"/>
            <w:vMerge/>
          </w:tcPr>
          <w:p w:rsidR="00396446" w:rsidRPr="00396446" w:rsidRDefault="00396446" w:rsidP="00396446">
            <w:pPr>
              <w:spacing w:after="0"/>
              <w:jc w:val="both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2520" w:type="dxa"/>
          </w:tcPr>
          <w:p w:rsidR="00396446" w:rsidRDefault="00396446" w:rsidP="00396446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</w:pPr>
            <w:r w:rsidRPr="00396446"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280B525" wp14:editId="0EB20F95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97155</wp:posOffset>
                      </wp:positionV>
                      <wp:extent cx="295275" cy="257175"/>
                      <wp:effectExtent l="0" t="0" r="28575" b="28575"/>
                      <wp:wrapNone/>
                      <wp:docPr id="11" name="Prostokąt zaokrąglony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Prostokąt zaokrąglony 11" o:spid="_x0000_s1026" style="position:absolute;margin-left:3.15pt;margin-top:7.65pt;width:23.25pt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Sf4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" fillcolor="window" strokecolor="#f79646" strokeweight="2pt"/>
                  </w:pict>
                </mc:Fallback>
              </mc:AlternateContent>
            </w:r>
          </w:p>
          <w:p w:rsidR="00396446" w:rsidRDefault="00396446" w:rsidP="00396446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w:t xml:space="preserve">                  3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30</w:t>
            </w:r>
            <w:r w:rsidRPr="0039644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dni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</w:t>
            </w:r>
            <w:r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w:t>030</w:t>
            </w:r>
          </w:p>
          <w:p w:rsidR="00396446" w:rsidRPr="00396446" w:rsidRDefault="00396446" w:rsidP="00396446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w:t xml:space="preserve">                30</w:t>
            </w:r>
            <w:r>
              <w:rPr>
                <w:rFonts w:ascii="Arial" w:eastAsia="Times New Roman" w:hAnsi="Arial" w:cs="Arial"/>
                <w:noProof/>
                <w:color w:val="FFFFFF" w:themeColor="background1"/>
                <w:sz w:val="20"/>
                <w:szCs w:val="20"/>
                <w:lang w:eastAsia="pl-PL"/>
              </w:rPr>
              <w:t>1000iii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      </w:t>
            </w:r>
          </w:p>
        </w:tc>
      </w:tr>
    </w:tbl>
    <w:p w:rsidR="00997D8E" w:rsidRDefault="00997D8E" w:rsidP="00997D8E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</w:p>
    <w:p w:rsidR="00997D8E" w:rsidRDefault="00997D8E" w:rsidP="00997D8E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997D8E" w:rsidRPr="00D1317D" w:rsidRDefault="00997D8E" w:rsidP="00997D8E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2512D5">
        <w:rPr>
          <w:rFonts w:ascii="Arial" w:hAnsi="Arial" w:cs="Arial"/>
          <w:b/>
          <w:bCs/>
          <w:sz w:val="20"/>
          <w:szCs w:val="20"/>
        </w:rPr>
        <w:t>„</w:t>
      </w:r>
      <w:r w:rsidRPr="000029CE">
        <w:rPr>
          <w:rFonts w:ascii="Arial" w:hAnsi="Arial" w:cs="Arial"/>
          <w:b/>
          <w:sz w:val="20"/>
        </w:rPr>
        <w:t xml:space="preserve">Poprawa efektywności energetycznej oraz rozwój OZE w Chojnicko-Człuchowskim Miejskim Obszarze </w:t>
      </w:r>
      <w:r w:rsidRPr="00810FAD">
        <w:rPr>
          <w:rFonts w:ascii="Arial" w:hAnsi="Arial" w:cs="Arial"/>
          <w:b/>
          <w:sz w:val="20"/>
        </w:rPr>
        <w:t xml:space="preserve">Funkcjonalnym – termomodernizacja budynków użyteczności publicznej – Rejon </w:t>
      </w:r>
      <w:r>
        <w:rPr>
          <w:rFonts w:ascii="Arial" w:hAnsi="Arial" w:cs="Arial"/>
          <w:b/>
          <w:sz w:val="20"/>
        </w:rPr>
        <w:t xml:space="preserve">Gminy </w:t>
      </w:r>
      <w:r w:rsidRPr="00810FAD">
        <w:rPr>
          <w:rFonts w:ascii="Arial" w:hAnsi="Arial" w:cs="Arial"/>
          <w:b/>
          <w:sz w:val="20"/>
        </w:rPr>
        <w:t>Czersk</w:t>
      </w:r>
    </w:p>
    <w:p w:rsidR="00997D8E" w:rsidRPr="000965C1" w:rsidRDefault="00997D8E" w:rsidP="00997D8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997D8E" w:rsidRDefault="00997D8E" w:rsidP="00997D8E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396446" w:rsidRDefault="00396446" w:rsidP="00396446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396446" w:rsidRPr="00396446" w:rsidRDefault="00396446" w:rsidP="00396446">
      <w:pPr>
        <w:spacing w:after="0"/>
        <w:jc w:val="both"/>
        <w:rPr>
          <w:rFonts w:ascii="Arial" w:hAnsi="Arial" w:cs="Arial"/>
          <w:bCs/>
          <w:sz w:val="16"/>
          <w:szCs w:val="16"/>
        </w:rPr>
      </w:pPr>
      <w:r w:rsidRPr="00396446">
        <w:rPr>
          <w:rFonts w:ascii="Arial" w:hAnsi="Arial" w:cs="Arial"/>
          <w:bCs/>
          <w:sz w:val="16"/>
          <w:szCs w:val="16"/>
        </w:rPr>
        <w:t>* Cena oferty brutto stanowi całkowite wynagrodzenie Wykonawcy, uwzględniające wszystkie koszty związane z realizacją przedmiotu zamówienia zgodnie z SIWZ.</w:t>
      </w:r>
    </w:p>
    <w:tbl>
      <w:tblPr>
        <w:tblStyle w:val="Tabela-Siatka1"/>
        <w:tblW w:w="9468" w:type="dxa"/>
        <w:tblLook w:val="01E0" w:firstRow="1" w:lastRow="1" w:firstColumn="1" w:lastColumn="1" w:noHBand="0" w:noVBand="0"/>
      </w:tblPr>
      <w:tblGrid>
        <w:gridCol w:w="6948"/>
        <w:gridCol w:w="2520"/>
      </w:tblGrid>
      <w:tr w:rsidR="00396446" w:rsidRPr="00396446" w:rsidTr="0058775F">
        <w:trPr>
          <w:trHeight w:val="610"/>
        </w:trPr>
        <w:tc>
          <w:tcPr>
            <w:tcW w:w="6948" w:type="dxa"/>
            <w:vMerge w:val="restart"/>
          </w:tcPr>
          <w:p w:rsidR="00396446" w:rsidRPr="00396446" w:rsidRDefault="00396446" w:rsidP="0058775F">
            <w:pPr>
              <w:spacing w:after="0"/>
              <w:jc w:val="both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  <w:p w:rsidR="00396446" w:rsidRPr="00396446" w:rsidRDefault="00396446" w:rsidP="0058775F">
            <w:pPr>
              <w:spacing w:after="0"/>
              <w:jc w:val="both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396446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Oferowany termin płatności za fakturę </w:t>
            </w:r>
            <w:r w:rsidRPr="00396446">
              <w:rPr>
                <w:rFonts w:ascii="Arial" w:eastAsia="Times New Roman" w:hAnsi="Arial" w:cs="Arial"/>
                <w:sz w:val="18"/>
                <w:szCs w:val="18"/>
              </w:rPr>
              <w:t>(należy zaznaczyć 14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, 21, 30</w:t>
            </w:r>
            <w:r w:rsidRPr="00396446">
              <w:rPr>
                <w:rFonts w:ascii="Arial" w:eastAsia="Times New Roman" w:hAnsi="Arial" w:cs="Arial"/>
                <w:sz w:val="18"/>
                <w:szCs w:val="18"/>
              </w:rPr>
              <w:t xml:space="preserve"> dni)</w:t>
            </w:r>
          </w:p>
        </w:tc>
        <w:tc>
          <w:tcPr>
            <w:tcW w:w="2520" w:type="dxa"/>
          </w:tcPr>
          <w:p w:rsidR="00396446" w:rsidRPr="00396446" w:rsidRDefault="00396446" w:rsidP="0058775F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396446"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2043DE1" wp14:editId="67C6B2EF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85725</wp:posOffset>
                      </wp:positionV>
                      <wp:extent cx="295275" cy="257175"/>
                      <wp:effectExtent l="0" t="0" r="28575" b="28575"/>
                      <wp:wrapNone/>
                      <wp:docPr id="12" name="Prostokąt zaokrąglony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Prostokąt zaokrąglony 12" o:spid="_x0000_s1026" style="position:absolute;margin-left:3.15pt;margin-top:6.75pt;width:23.25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M6Zgg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" fillcolor="window" strokecolor="#f79646" strokeweight="2pt"/>
                  </w:pict>
                </mc:Fallback>
              </mc:AlternateContent>
            </w:r>
          </w:p>
          <w:p w:rsidR="00396446" w:rsidRPr="00396446" w:rsidRDefault="00396446" w:rsidP="0058775F">
            <w:pPr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14</w:t>
            </w:r>
            <w:r w:rsidRPr="0039644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dni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</w:t>
            </w:r>
          </w:p>
        </w:tc>
      </w:tr>
      <w:tr w:rsidR="00396446" w:rsidRPr="00396446" w:rsidTr="0058775F">
        <w:tc>
          <w:tcPr>
            <w:tcW w:w="6948" w:type="dxa"/>
            <w:vMerge/>
          </w:tcPr>
          <w:p w:rsidR="00396446" w:rsidRPr="00396446" w:rsidRDefault="00396446" w:rsidP="0058775F">
            <w:pPr>
              <w:spacing w:after="0"/>
              <w:jc w:val="both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2520" w:type="dxa"/>
          </w:tcPr>
          <w:p w:rsidR="00396446" w:rsidRDefault="00396446" w:rsidP="0058775F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</w:pPr>
            <w:r w:rsidRPr="00396446"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CCB5EA1" wp14:editId="30FA1E3B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10795</wp:posOffset>
                      </wp:positionV>
                      <wp:extent cx="295275" cy="257175"/>
                      <wp:effectExtent l="0" t="0" r="28575" b="28575"/>
                      <wp:wrapNone/>
                      <wp:docPr id="13" name="Prostokąt zaokrąglony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Prostokąt zaokrąglony 13" o:spid="_x0000_s1026" style="position:absolute;margin-left:3.15pt;margin-top:.85pt;width:23.25pt;height:2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" fillcolor="window" strokecolor="#f79646" strokeweight="2pt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           21</w:t>
            </w:r>
            <w:r w:rsidRPr="0039644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dni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</w:t>
            </w:r>
          </w:p>
          <w:p w:rsidR="00396446" w:rsidRPr="00396446" w:rsidRDefault="00396446" w:rsidP="0058775F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w:t xml:space="preserve">                     21</w:t>
            </w:r>
          </w:p>
        </w:tc>
      </w:tr>
      <w:tr w:rsidR="00396446" w:rsidRPr="00396446" w:rsidTr="0058775F">
        <w:tc>
          <w:tcPr>
            <w:tcW w:w="6948" w:type="dxa"/>
            <w:vMerge/>
          </w:tcPr>
          <w:p w:rsidR="00396446" w:rsidRPr="00396446" w:rsidRDefault="00396446" w:rsidP="0058775F">
            <w:pPr>
              <w:spacing w:after="0"/>
              <w:jc w:val="both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2520" w:type="dxa"/>
          </w:tcPr>
          <w:p w:rsidR="00396446" w:rsidRDefault="00396446" w:rsidP="0058775F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</w:pPr>
            <w:r w:rsidRPr="00396446"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6668BD0" wp14:editId="270E5DE4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97155</wp:posOffset>
                      </wp:positionV>
                      <wp:extent cx="295275" cy="257175"/>
                      <wp:effectExtent l="0" t="0" r="28575" b="28575"/>
                      <wp:wrapNone/>
                      <wp:docPr id="14" name="Prostokąt zaokrąglony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Prostokąt zaokrąglony 14" o:spid="_x0000_s1026" style="position:absolute;margin-left:3.15pt;margin-top:7.65pt;width:23.25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x1agg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" fillcolor="window" strokecolor="#f79646" strokeweight="2pt"/>
                  </w:pict>
                </mc:Fallback>
              </mc:AlternateContent>
            </w:r>
          </w:p>
          <w:p w:rsidR="00396446" w:rsidRDefault="00396446" w:rsidP="0058775F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w:t xml:space="preserve">                  3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30</w:t>
            </w:r>
            <w:r w:rsidRPr="0039644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dni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</w:t>
            </w:r>
            <w:r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w:t>030</w:t>
            </w:r>
          </w:p>
          <w:p w:rsidR="00396446" w:rsidRPr="00396446" w:rsidRDefault="00396446" w:rsidP="0058775F">
            <w:pPr>
              <w:spacing w:after="0"/>
              <w:rPr>
                <w:rFonts w:ascii="Arial" w:eastAsia="Times New Roman" w:hAnsi="Arial" w:cs="Arial"/>
                <w:noProof/>
                <w:color w:val="FFFFFF" w:themeColor="background1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w:t xml:space="preserve">                30</w:t>
            </w:r>
            <w:r>
              <w:rPr>
                <w:rFonts w:ascii="Arial" w:eastAsia="Times New Roman" w:hAnsi="Arial" w:cs="Arial"/>
                <w:noProof/>
                <w:color w:val="FFFFFF" w:themeColor="background1"/>
                <w:sz w:val="20"/>
                <w:szCs w:val="20"/>
                <w:lang w:eastAsia="pl-PL"/>
              </w:rPr>
              <w:t>1000iii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         </w:t>
            </w:r>
          </w:p>
        </w:tc>
      </w:tr>
    </w:tbl>
    <w:p w:rsidR="00997D8E" w:rsidRDefault="00997D8E" w:rsidP="00997D8E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997D8E" w:rsidRDefault="00997D8E" w:rsidP="00997D8E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97D8E" w:rsidRPr="009E1AD7" w:rsidRDefault="00997D8E" w:rsidP="00997D8E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97D8E" w:rsidRPr="009E1AD7" w:rsidRDefault="00997D8E" w:rsidP="00997D8E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97D8E" w:rsidRPr="009E1AD7" w:rsidRDefault="00997D8E" w:rsidP="00997D8E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>
        <w:rPr>
          <w:rFonts w:ascii="Arial" w:hAnsi="Arial" w:cs="Arial"/>
          <w:sz w:val="20"/>
          <w:szCs w:val="20"/>
        </w:rPr>
        <w:t xml:space="preserve"> dokumentacją projektową,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Pr="000F374F">
        <w:rPr>
          <w:rFonts w:ascii="Arial" w:hAnsi="Arial" w:cs="Arial"/>
          <w:sz w:val="20"/>
          <w:szCs w:val="20"/>
        </w:rPr>
        <w:t xml:space="preserve">SIWZ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97D8E" w:rsidRPr="009E1AD7" w:rsidRDefault="00997D8E" w:rsidP="00997D8E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>
        <w:rPr>
          <w:rFonts w:ascii="Arial" w:hAnsi="Arial" w:cs="Arial"/>
          <w:sz w:val="20"/>
          <w:szCs w:val="20"/>
        </w:rPr>
        <w:t>i istotnych warunków zamówienia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97D8E" w:rsidRDefault="00997D8E" w:rsidP="00997D8E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997D8E" w:rsidRDefault="00997D8E" w:rsidP="00997D8E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>
        <w:rPr>
          <w:rFonts w:ascii="Arial" w:hAnsi="Arial" w:cs="Arial"/>
          <w:sz w:val="20"/>
          <w:szCs w:val="20"/>
        </w:rPr>
        <w:t>w ogólnych warunkach umowy,</w:t>
      </w:r>
    </w:p>
    <w:p w:rsidR="00384B55" w:rsidRPr="00384B55" w:rsidRDefault="00384B55" w:rsidP="00384B5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384B55">
        <w:rPr>
          <w:rFonts w:ascii="Arial" w:hAnsi="Arial" w:cs="Arial"/>
          <w:b/>
          <w:sz w:val="20"/>
          <w:szCs w:val="20"/>
        </w:rPr>
        <w:t>udzielamy Zamawiającemu 60 m-</w:t>
      </w:r>
      <w:proofErr w:type="spellStart"/>
      <w:r w:rsidRPr="00384B55">
        <w:rPr>
          <w:rFonts w:ascii="Arial" w:hAnsi="Arial" w:cs="Arial"/>
          <w:b/>
          <w:sz w:val="20"/>
          <w:szCs w:val="20"/>
        </w:rPr>
        <w:t>cy</w:t>
      </w:r>
      <w:proofErr w:type="spellEnd"/>
      <w:r w:rsidRPr="00384B55">
        <w:rPr>
          <w:rFonts w:ascii="Arial" w:hAnsi="Arial" w:cs="Arial"/>
          <w:b/>
          <w:sz w:val="20"/>
          <w:szCs w:val="20"/>
        </w:rPr>
        <w:t xml:space="preserve"> gwarancji jakości na zrealizowany przedmiot zamówienia </w:t>
      </w:r>
      <w:r w:rsidRPr="00384B55">
        <w:rPr>
          <w:rFonts w:ascii="Arial" w:hAnsi="Arial" w:cs="Arial"/>
          <w:sz w:val="20"/>
          <w:szCs w:val="20"/>
        </w:rPr>
        <w:t>(część 1 i część 2 odpowiednio do złożonej oferty),</w:t>
      </w:r>
      <w:r w:rsidRPr="00384B55">
        <w:rPr>
          <w:rFonts w:ascii="Arial" w:hAnsi="Arial" w:cs="Arial"/>
          <w:b/>
          <w:sz w:val="20"/>
          <w:szCs w:val="20"/>
        </w:rPr>
        <w:t xml:space="preserve"> </w:t>
      </w:r>
      <w:r w:rsidRPr="00384B55">
        <w:rPr>
          <w:rFonts w:ascii="Arial" w:hAnsi="Arial" w:cs="Arial"/>
          <w:sz w:val="20"/>
          <w:szCs w:val="20"/>
        </w:rPr>
        <w:t xml:space="preserve">zgodnie z zapisami </w:t>
      </w:r>
      <w:r w:rsidRPr="00384B55">
        <w:rPr>
          <w:rFonts w:ascii="Arial" w:hAnsi="Arial" w:cs="Arial"/>
          <w:sz w:val="20"/>
          <w:szCs w:val="20"/>
          <w:lang w:val="en-US"/>
        </w:rPr>
        <w:t xml:space="preserve">§ 15. OWU – </w:t>
      </w:r>
      <w:proofErr w:type="spellStart"/>
      <w:r w:rsidRPr="00384B55">
        <w:rPr>
          <w:rFonts w:ascii="Arial" w:hAnsi="Arial" w:cs="Arial"/>
          <w:sz w:val="20"/>
          <w:szCs w:val="20"/>
          <w:lang w:val="en-US"/>
        </w:rPr>
        <w:t>zał</w:t>
      </w:r>
      <w:proofErr w:type="spellEnd"/>
      <w:r w:rsidRPr="00384B55">
        <w:rPr>
          <w:rFonts w:ascii="Arial" w:hAnsi="Arial" w:cs="Arial"/>
          <w:sz w:val="20"/>
          <w:szCs w:val="20"/>
          <w:lang w:val="en-US"/>
        </w:rPr>
        <w:t>. nr 7 do SIWZ.</w:t>
      </w:r>
    </w:p>
    <w:p w:rsidR="00671281" w:rsidRPr="00E70543" w:rsidRDefault="00997D8E" w:rsidP="00671281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997D8E" w:rsidRDefault="00997D8E" w:rsidP="00997D8E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B91C52">
        <w:rPr>
          <w:rFonts w:ascii="Arial" w:hAnsi="Arial" w:cs="Arial"/>
          <w:b/>
          <w:sz w:val="20"/>
          <w:szCs w:val="20"/>
        </w:rPr>
        <w:t>wadium: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1169"/>
        <w:gridCol w:w="3402"/>
        <w:gridCol w:w="4642"/>
      </w:tblGrid>
      <w:tr w:rsidR="00997D8E" w:rsidTr="00D2708A">
        <w:tc>
          <w:tcPr>
            <w:tcW w:w="1169" w:type="dxa"/>
          </w:tcPr>
          <w:p w:rsidR="00997D8E" w:rsidRDefault="00997D8E" w:rsidP="00D2708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część</w:t>
            </w:r>
          </w:p>
        </w:tc>
        <w:tc>
          <w:tcPr>
            <w:tcW w:w="3402" w:type="dxa"/>
          </w:tcPr>
          <w:p w:rsidR="00997D8E" w:rsidRDefault="00997D8E" w:rsidP="00D2708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642" w:type="dxa"/>
          </w:tcPr>
          <w:p w:rsidR="00997D8E" w:rsidRDefault="00997D8E" w:rsidP="00D2708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997D8E" w:rsidRDefault="00997D8E" w:rsidP="00D2708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D3FAC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B012F7" w:rsidTr="00D2708A">
        <w:tc>
          <w:tcPr>
            <w:tcW w:w="1169" w:type="dxa"/>
          </w:tcPr>
          <w:p w:rsidR="00B012F7" w:rsidRDefault="00B012F7" w:rsidP="00D2708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B012F7" w:rsidRDefault="0075561F" w:rsidP="00D2708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15.000 zł</w:t>
            </w:r>
          </w:p>
        </w:tc>
        <w:tc>
          <w:tcPr>
            <w:tcW w:w="4642" w:type="dxa"/>
          </w:tcPr>
          <w:p w:rsidR="00B012F7" w:rsidRDefault="00B012F7" w:rsidP="00D2708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97D8E" w:rsidTr="00D2708A">
        <w:tc>
          <w:tcPr>
            <w:tcW w:w="1169" w:type="dxa"/>
          </w:tcPr>
          <w:p w:rsidR="00997D8E" w:rsidRDefault="00997D8E" w:rsidP="00D2708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997D8E" w:rsidRDefault="00F44527" w:rsidP="00D2708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="00997D8E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642" w:type="dxa"/>
          </w:tcPr>
          <w:p w:rsidR="00997D8E" w:rsidRDefault="00997D8E" w:rsidP="00D2708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97D8E" w:rsidRPr="00B91C52" w:rsidRDefault="00997D8E" w:rsidP="00997D8E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</w:rPr>
      </w:pPr>
    </w:p>
    <w:p w:rsidR="00997D8E" w:rsidRPr="0022624E" w:rsidRDefault="00997D8E" w:rsidP="00997D8E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997D8E" w:rsidRPr="003D094C" w:rsidRDefault="00997D8E" w:rsidP="00997D8E">
      <w:pPr>
        <w:numPr>
          <w:ilvl w:val="3"/>
          <w:numId w:val="2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997D8E" w:rsidRPr="001B14C5" w:rsidTr="00D2708A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997D8E" w:rsidRPr="0022624E" w:rsidRDefault="00997D8E" w:rsidP="00D2708A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997D8E" w:rsidRPr="0022624E" w:rsidRDefault="00997D8E" w:rsidP="00D2708A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997D8E" w:rsidRPr="001B14C5" w:rsidTr="00D2708A">
        <w:trPr>
          <w:trHeight w:val="366"/>
        </w:trPr>
        <w:tc>
          <w:tcPr>
            <w:tcW w:w="9072" w:type="dxa"/>
            <w:gridSpan w:val="2"/>
          </w:tcPr>
          <w:p w:rsidR="00997D8E" w:rsidRPr="003D094C" w:rsidRDefault="00997D8E" w:rsidP="00D2708A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>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997D8E" w:rsidRPr="0022624E" w:rsidTr="00D2708A">
        <w:tc>
          <w:tcPr>
            <w:tcW w:w="9072" w:type="dxa"/>
            <w:gridSpan w:val="2"/>
          </w:tcPr>
          <w:p w:rsidR="00997D8E" w:rsidRPr="0022624E" w:rsidRDefault="00997D8E" w:rsidP="00D2708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7D8E" w:rsidRPr="003D094C" w:rsidTr="00D2708A">
        <w:trPr>
          <w:trHeight w:val="366"/>
        </w:trPr>
        <w:tc>
          <w:tcPr>
            <w:tcW w:w="9072" w:type="dxa"/>
            <w:gridSpan w:val="2"/>
          </w:tcPr>
          <w:p w:rsidR="00997D8E" w:rsidRPr="003D094C" w:rsidRDefault="00997D8E" w:rsidP="00D2708A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997D8E" w:rsidRPr="0022624E" w:rsidTr="00D2708A">
        <w:tc>
          <w:tcPr>
            <w:tcW w:w="9072" w:type="dxa"/>
            <w:gridSpan w:val="2"/>
          </w:tcPr>
          <w:p w:rsidR="00997D8E" w:rsidRPr="0022624E" w:rsidRDefault="00997D8E" w:rsidP="00D2708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7D8E" w:rsidRPr="003D094C" w:rsidTr="00D2708A">
        <w:trPr>
          <w:trHeight w:val="366"/>
        </w:trPr>
        <w:tc>
          <w:tcPr>
            <w:tcW w:w="9072" w:type="dxa"/>
            <w:gridSpan w:val="2"/>
          </w:tcPr>
          <w:p w:rsidR="00997D8E" w:rsidRPr="003D094C" w:rsidRDefault="00997D8E" w:rsidP="00D2708A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997D8E" w:rsidRPr="0022624E" w:rsidTr="00D2708A">
        <w:tc>
          <w:tcPr>
            <w:tcW w:w="9072" w:type="dxa"/>
            <w:gridSpan w:val="2"/>
          </w:tcPr>
          <w:p w:rsidR="00997D8E" w:rsidRPr="0022624E" w:rsidRDefault="00997D8E" w:rsidP="00D2708A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97D8E" w:rsidRPr="0022624E" w:rsidRDefault="00997D8E" w:rsidP="00997D8E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97D8E" w:rsidRPr="00491C8B" w:rsidRDefault="00997D8E" w:rsidP="00997D8E">
      <w:pPr>
        <w:numPr>
          <w:ilvl w:val="3"/>
          <w:numId w:val="2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997D8E" w:rsidRDefault="00997D8E" w:rsidP="00997D8E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97D8E" w:rsidRDefault="00997D8E" w:rsidP="00997D8E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97D8E" w:rsidRPr="00061553" w:rsidRDefault="00997D8E" w:rsidP="00997D8E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997D8E" w:rsidRPr="00061553" w:rsidRDefault="00997D8E" w:rsidP="00997D8E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997D8E" w:rsidRPr="00061553" w:rsidRDefault="00997D8E" w:rsidP="00997D8E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997D8E" w:rsidRPr="00061553" w:rsidRDefault="00997D8E" w:rsidP="00997D8E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997D8E" w:rsidRPr="00061553" w:rsidRDefault="00997D8E" w:rsidP="00997D8E">
      <w:pPr>
        <w:spacing w:after="0"/>
        <w:rPr>
          <w:rFonts w:ascii="Arial" w:hAnsi="Arial" w:cs="Arial"/>
          <w:sz w:val="20"/>
          <w:szCs w:val="20"/>
        </w:rPr>
      </w:pPr>
    </w:p>
    <w:p w:rsidR="00997D8E" w:rsidRPr="00061553" w:rsidRDefault="00997D8E" w:rsidP="00997D8E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F4F8F4" wp14:editId="1AFF7944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DBEA43" wp14:editId="70B6EDE5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997D8E" w:rsidRDefault="00997D8E" w:rsidP="00997D8E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997D8E" w:rsidRDefault="00997D8E" w:rsidP="00997D8E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34CF42" wp14:editId="01FFCD27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6E1128" wp14:editId="12950A05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997D8E" w:rsidRDefault="00997D8E" w:rsidP="00997D8E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2E04FC" wp14:editId="0B81F79D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050121" wp14:editId="1F090038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997D8E" w:rsidRDefault="00997D8E" w:rsidP="00997D8E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671281" w:rsidRDefault="00997D8E" w:rsidP="00E70543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997D8E" w:rsidRPr="00510E53" w:rsidRDefault="00997D8E" w:rsidP="00997D8E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997D8E" w:rsidRDefault="00997D8E" w:rsidP="00997D8E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</w:t>
      </w:r>
      <w:proofErr w:type="spellStart"/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Vat</w:t>
      </w:r>
      <w:proofErr w:type="spellEnd"/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</w:t>
      </w:r>
    </w:p>
    <w:p w:rsidR="00997D8E" w:rsidRPr="00510E53" w:rsidRDefault="00997D8E" w:rsidP="00997D8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997D8E" w:rsidRDefault="00997D8E" w:rsidP="00997D8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997D8E" w:rsidRDefault="00997D8E" w:rsidP="00997D8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w zakresie podatku </w:t>
      </w:r>
      <w:proofErr w:type="spellStart"/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</w:t>
      </w:r>
      <w:proofErr w:type="spellEnd"/>
      <w:r>
        <w:rPr>
          <w:rFonts w:ascii="Arial" w:hAnsi="Arial" w:cs="Arial"/>
          <w:color w:val="000000"/>
          <w:sz w:val="20"/>
          <w:szCs w:val="20"/>
          <w:lang w:eastAsia="pl-PL"/>
        </w:rPr>
        <w:t>, zgodnie z przepisami o podatku od towarów i usług.</w:t>
      </w:r>
    </w:p>
    <w:p w:rsidR="00997D8E" w:rsidRDefault="00997D8E" w:rsidP="00997D8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997D8E" w:rsidRPr="00510E53" w:rsidRDefault="00997D8E" w:rsidP="00997D8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997D8E" w:rsidRPr="00510E53" w:rsidRDefault="00997D8E" w:rsidP="00997D8E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DE1744" w:rsidRPr="00DE1744" w:rsidRDefault="00DE1744" w:rsidP="00DE1744">
      <w:pPr>
        <w:spacing w:after="240"/>
        <w:ind w:left="360"/>
        <w:jc w:val="both"/>
        <w:rPr>
          <w:rFonts w:ascii="Arial" w:hAnsi="Arial" w:cs="Arial"/>
          <w:b/>
          <w:color w:val="000000"/>
          <w:sz w:val="20"/>
          <w:szCs w:val="20"/>
          <w:lang w:eastAsia="pl-PL"/>
        </w:rPr>
      </w:pPr>
    </w:p>
    <w:p w:rsidR="00997D8E" w:rsidRPr="0075561F" w:rsidRDefault="0075561F" w:rsidP="0075561F">
      <w:pPr>
        <w:numPr>
          <w:ilvl w:val="0"/>
          <w:numId w:val="1"/>
        </w:numPr>
        <w:spacing w:after="240"/>
        <w:jc w:val="both"/>
        <w:rPr>
          <w:rFonts w:ascii="Arial" w:hAnsi="Arial" w:cs="Arial"/>
          <w:b/>
          <w:color w:val="000000"/>
          <w:sz w:val="20"/>
          <w:szCs w:val="20"/>
          <w:lang w:eastAsia="pl-PL"/>
        </w:rPr>
      </w:pPr>
      <w:r w:rsidRPr="0075561F">
        <w:rPr>
          <w:rFonts w:ascii="Arial" w:hAnsi="Arial" w:cs="Arial"/>
          <w:b/>
          <w:color w:val="000000"/>
          <w:sz w:val="20"/>
          <w:szCs w:val="20"/>
          <w:lang w:eastAsia="pl-PL"/>
        </w:rPr>
        <w:t>Oferujemy następujące moduły fotowoltaiczne:</w:t>
      </w:r>
      <w:r w:rsidRPr="0075561F"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………………………………………………………..</w:t>
      </w:r>
    </w:p>
    <w:p w:rsidR="0075561F" w:rsidRPr="0075561F" w:rsidRDefault="0075561F" w:rsidP="0075561F">
      <w:pPr>
        <w:spacing w:after="0"/>
        <w:ind w:left="36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75561F"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……………………………………………………………………………………………………………………..</w:t>
      </w:r>
    </w:p>
    <w:p w:rsidR="0075561F" w:rsidRPr="0075561F" w:rsidRDefault="0075561F" w:rsidP="0075561F">
      <w:pPr>
        <w:spacing w:after="0" w:line="240" w:lineRule="auto"/>
        <w:ind w:left="357"/>
        <w:jc w:val="center"/>
        <w:rPr>
          <w:rFonts w:ascii="Arial" w:hAnsi="Arial" w:cs="Arial"/>
          <w:b/>
          <w:i/>
          <w:color w:val="000000"/>
          <w:sz w:val="20"/>
          <w:szCs w:val="20"/>
          <w:lang w:eastAsia="pl-PL"/>
        </w:rPr>
      </w:pPr>
      <w:r w:rsidRPr="0075561F">
        <w:rPr>
          <w:rFonts w:ascii="Arial" w:hAnsi="Arial" w:cs="Arial"/>
          <w:b/>
          <w:i/>
          <w:color w:val="000000"/>
          <w:sz w:val="20"/>
          <w:szCs w:val="20"/>
          <w:lang w:eastAsia="pl-PL"/>
        </w:rPr>
        <w:t>Należy podać nazwę producenta urządzenia oraz typ urządzenia</w:t>
      </w:r>
      <w:r w:rsidR="00185AB8">
        <w:rPr>
          <w:rFonts w:ascii="Arial" w:hAnsi="Arial" w:cs="Arial"/>
          <w:b/>
          <w:i/>
          <w:color w:val="000000"/>
          <w:sz w:val="20"/>
          <w:szCs w:val="20"/>
          <w:lang w:eastAsia="pl-PL"/>
        </w:rPr>
        <w:t xml:space="preserve"> oraz poniższe parametry</w:t>
      </w:r>
      <w:r w:rsidR="00853F08">
        <w:rPr>
          <w:rFonts w:ascii="Arial" w:hAnsi="Arial" w:cs="Arial"/>
          <w:b/>
          <w:i/>
          <w:color w:val="000000"/>
          <w:sz w:val="20"/>
          <w:szCs w:val="20"/>
          <w:lang w:eastAsia="pl-PL"/>
        </w:rPr>
        <w:t xml:space="preserve"> **</w:t>
      </w:r>
    </w:p>
    <w:p w:rsidR="0075561F" w:rsidRDefault="0075561F" w:rsidP="0075561F">
      <w:pPr>
        <w:spacing w:after="0" w:line="240" w:lineRule="auto"/>
        <w:ind w:left="357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4213"/>
        <w:gridCol w:w="2374"/>
        <w:gridCol w:w="2374"/>
      </w:tblGrid>
      <w:tr w:rsidR="0075561F" w:rsidTr="0075561F">
        <w:tc>
          <w:tcPr>
            <w:tcW w:w="534" w:type="dxa"/>
          </w:tcPr>
          <w:p w:rsidR="0075561F" w:rsidRPr="0075561F" w:rsidRDefault="0075561F" w:rsidP="0075561F">
            <w:pPr>
              <w:spacing w:after="2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75561F">
              <w:rPr>
                <w:rFonts w:ascii="Arial" w:hAnsi="Arial" w:cs="Arial"/>
                <w:b/>
                <w:color w:val="000000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4213" w:type="dxa"/>
          </w:tcPr>
          <w:p w:rsidR="0075561F" w:rsidRPr="0075561F" w:rsidRDefault="0075561F" w:rsidP="0075561F">
            <w:pPr>
              <w:spacing w:after="2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75561F">
              <w:rPr>
                <w:rFonts w:ascii="Arial" w:hAnsi="Arial" w:cs="Arial"/>
                <w:b/>
                <w:color w:val="000000"/>
                <w:sz w:val="20"/>
                <w:szCs w:val="20"/>
                <w:lang w:eastAsia="pl-PL"/>
              </w:rPr>
              <w:t>Parametr</w:t>
            </w:r>
          </w:p>
        </w:tc>
        <w:tc>
          <w:tcPr>
            <w:tcW w:w="2374" w:type="dxa"/>
          </w:tcPr>
          <w:p w:rsidR="0075561F" w:rsidRPr="0075561F" w:rsidRDefault="0075561F" w:rsidP="0075561F">
            <w:pPr>
              <w:spacing w:after="2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75561F">
              <w:rPr>
                <w:rFonts w:ascii="Arial" w:hAnsi="Arial" w:cs="Arial"/>
                <w:b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374" w:type="dxa"/>
          </w:tcPr>
          <w:p w:rsidR="0075561F" w:rsidRPr="0075561F" w:rsidRDefault="0075561F" w:rsidP="0075561F">
            <w:pPr>
              <w:spacing w:after="2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75561F">
              <w:rPr>
                <w:rFonts w:ascii="Arial" w:hAnsi="Arial" w:cs="Arial"/>
                <w:b/>
                <w:color w:val="000000"/>
                <w:sz w:val="20"/>
                <w:szCs w:val="20"/>
                <w:lang w:eastAsia="pl-PL"/>
              </w:rPr>
              <w:t>Wartość</w:t>
            </w:r>
          </w:p>
        </w:tc>
      </w:tr>
      <w:tr w:rsidR="0075561F" w:rsidTr="0075561F">
        <w:tc>
          <w:tcPr>
            <w:tcW w:w="53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13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Moc nominalna modułu</w:t>
            </w:r>
          </w:p>
        </w:tc>
        <w:tc>
          <w:tcPr>
            <w:tcW w:w="237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37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5561F" w:rsidTr="0075561F">
        <w:tc>
          <w:tcPr>
            <w:tcW w:w="53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13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Sprawność modułu</w:t>
            </w:r>
          </w:p>
        </w:tc>
        <w:tc>
          <w:tcPr>
            <w:tcW w:w="2374" w:type="dxa"/>
          </w:tcPr>
          <w:p w:rsidR="0075561F" w:rsidRDefault="000F51FA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237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5561F" w:rsidTr="0075561F">
        <w:tc>
          <w:tcPr>
            <w:tcW w:w="53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213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Napięcie obwodu otwartego</w:t>
            </w:r>
          </w:p>
        </w:tc>
        <w:tc>
          <w:tcPr>
            <w:tcW w:w="237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V</w:t>
            </w:r>
            <w:r w:rsidRPr="0075561F">
              <w:rPr>
                <w:rFonts w:ascii="Arial" w:hAnsi="Arial" w:cs="Arial"/>
                <w:color w:val="000000"/>
                <w:sz w:val="20"/>
                <w:szCs w:val="20"/>
                <w:vertAlign w:val="subscript"/>
                <w:lang w:eastAsia="pl-PL"/>
              </w:rPr>
              <w:t>OC</w:t>
            </w:r>
          </w:p>
        </w:tc>
        <w:tc>
          <w:tcPr>
            <w:tcW w:w="237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5561F" w:rsidTr="0075561F">
        <w:tc>
          <w:tcPr>
            <w:tcW w:w="53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213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Napięcie mocy maksymalnej</w:t>
            </w:r>
          </w:p>
        </w:tc>
        <w:tc>
          <w:tcPr>
            <w:tcW w:w="237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Vmpp</w:t>
            </w:r>
            <w:proofErr w:type="spellEnd"/>
          </w:p>
        </w:tc>
        <w:tc>
          <w:tcPr>
            <w:tcW w:w="237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5561F" w:rsidTr="0075561F">
        <w:tc>
          <w:tcPr>
            <w:tcW w:w="53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213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Prąd zwarcia</w:t>
            </w:r>
          </w:p>
        </w:tc>
        <w:tc>
          <w:tcPr>
            <w:tcW w:w="237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I</w:t>
            </w:r>
            <w:r w:rsidRPr="0075561F">
              <w:rPr>
                <w:rFonts w:ascii="Arial" w:hAnsi="Arial" w:cs="Arial"/>
                <w:color w:val="000000"/>
                <w:sz w:val="20"/>
                <w:szCs w:val="20"/>
                <w:vertAlign w:val="subscript"/>
                <w:lang w:eastAsia="pl-PL"/>
              </w:rPr>
              <w:t>SC</w:t>
            </w:r>
          </w:p>
        </w:tc>
        <w:tc>
          <w:tcPr>
            <w:tcW w:w="237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5561F" w:rsidTr="0075561F">
        <w:tc>
          <w:tcPr>
            <w:tcW w:w="53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213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Natężenie prądu mocy maksymalnej</w:t>
            </w:r>
          </w:p>
        </w:tc>
        <w:tc>
          <w:tcPr>
            <w:tcW w:w="237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Impp</w:t>
            </w:r>
            <w:proofErr w:type="spellEnd"/>
          </w:p>
        </w:tc>
        <w:tc>
          <w:tcPr>
            <w:tcW w:w="237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5561F" w:rsidTr="0075561F">
        <w:tc>
          <w:tcPr>
            <w:tcW w:w="53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213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Wytrzymałość na obciążenia statyczne</w:t>
            </w:r>
          </w:p>
        </w:tc>
        <w:tc>
          <w:tcPr>
            <w:tcW w:w="2374" w:type="dxa"/>
          </w:tcPr>
          <w:p w:rsidR="0075561F" w:rsidRDefault="000F51FA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Pa</w:t>
            </w:r>
          </w:p>
        </w:tc>
        <w:tc>
          <w:tcPr>
            <w:tcW w:w="237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5561F" w:rsidTr="0075561F">
        <w:tc>
          <w:tcPr>
            <w:tcW w:w="53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213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Szerokość modułu</w:t>
            </w:r>
          </w:p>
        </w:tc>
        <w:tc>
          <w:tcPr>
            <w:tcW w:w="2374" w:type="dxa"/>
          </w:tcPr>
          <w:p w:rsidR="0075561F" w:rsidRDefault="000F51FA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237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5561F" w:rsidTr="0075561F">
        <w:tc>
          <w:tcPr>
            <w:tcW w:w="53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213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Wysokość modułu</w:t>
            </w:r>
          </w:p>
        </w:tc>
        <w:tc>
          <w:tcPr>
            <w:tcW w:w="2374" w:type="dxa"/>
          </w:tcPr>
          <w:p w:rsidR="0075561F" w:rsidRDefault="000F51FA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237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5561F" w:rsidTr="0075561F">
        <w:tc>
          <w:tcPr>
            <w:tcW w:w="53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213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Grubość modułu</w:t>
            </w:r>
          </w:p>
        </w:tc>
        <w:tc>
          <w:tcPr>
            <w:tcW w:w="2374" w:type="dxa"/>
          </w:tcPr>
          <w:p w:rsidR="0075561F" w:rsidRDefault="000F51FA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237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5561F" w:rsidTr="0075561F">
        <w:tc>
          <w:tcPr>
            <w:tcW w:w="53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213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Masa całkowita producenta</w:t>
            </w:r>
          </w:p>
        </w:tc>
        <w:tc>
          <w:tcPr>
            <w:tcW w:w="2374" w:type="dxa"/>
          </w:tcPr>
          <w:p w:rsidR="0075561F" w:rsidRDefault="000F51FA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2374" w:type="dxa"/>
          </w:tcPr>
          <w:p w:rsidR="0075561F" w:rsidRDefault="0075561F" w:rsidP="0075561F">
            <w:pPr>
              <w:spacing w:after="24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671281" w:rsidRDefault="00671281" w:rsidP="004C6174">
      <w:pPr>
        <w:spacing w:after="240"/>
        <w:jc w:val="both"/>
        <w:rPr>
          <w:rFonts w:ascii="Arial" w:hAnsi="Arial" w:cs="Arial"/>
          <w:sz w:val="20"/>
          <w:szCs w:val="20"/>
        </w:rPr>
      </w:pPr>
    </w:p>
    <w:p w:rsidR="00671281" w:rsidRDefault="00671281" w:rsidP="004C6174">
      <w:pPr>
        <w:spacing w:after="240"/>
        <w:jc w:val="both"/>
        <w:rPr>
          <w:rFonts w:ascii="Arial" w:hAnsi="Arial" w:cs="Arial"/>
          <w:sz w:val="20"/>
          <w:szCs w:val="20"/>
        </w:rPr>
      </w:pPr>
    </w:p>
    <w:p w:rsidR="00671281" w:rsidRDefault="00671281" w:rsidP="004C6174">
      <w:pPr>
        <w:spacing w:after="240"/>
        <w:jc w:val="both"/>
        <w:rPr>
          <w:rFonts w:ascii="Arial" w:hAnsi="Arial" w:cs="Arial"/>
          <w:sz w:val="20"/>
          <w:szCs w:val="20"/>
        </w:rPr>
      </w:pPr>
    </w:p>
    <w:p w:rsidR="00EF3639" w:rsidRDefault="00EF3639" w:rsidP="00997D8E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serwis dla oferowanego urządzenia instalacji fotowoltaicznej znajduje się na terenie Unii Europejskiej i obejmuje teren Polski.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619"/>
        <w:gridCol w:w="4592"/>
      </w:tblGrid>
      <w:tr w:rsidR="00EF3639" w:rsidTr="00EF3639">
        <w:trPr>
          <w:trHeight w:val="602"/>
        </w:trPr>
        <w:tc>
          <w:tcPr>
            <w:tcW w:w="4747" w:type="dxa"/>
          </w:tcPr>
          <w:p w:rsidR="00EF3639" w:rsidRPr="00EF3639" w:rsidRDefault="00EF3639" w:rsidP="00EF363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3639">
              <w:rPr>
                <w:rFonts w:ascii="Arial" w:hAnsi="Arial" w:cs="Arial"/>
                <w:b/>
                <w:sz w:val="20"/>
                <w:szCs w:val="20"/>
              </w:rPr>
              <w:t>Miejsce i adres serwisu dla oferowanego urządzenia instalacji fotowoltaicznej</w:t>
            </w:r>
          </w:p>
        </w:tc>
        <w:tc>
          <w:tcPr>
            <w:tcW w:w="4748" w:type="dxa"/>
          </w:tcPr>
          <w:p w:rsidR="00EF3639" w:rsidRPr="00EF3639" w:rsidRDefault="00EF3639" w:rsidP="00EF363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3639">
              <w:rPr>
                <w:rFonts w:ascii="Arial" w:hAnsi="Arial" w:cs="Arial"/>
                <w:b/>
                <w:sz w:val="20"/>
                <w:szCs w:val="20"/>
              </w:rPr>
              <w:t>Numer telefonu / email</w:t>
            </w:r>
          </w:p>
        </w:tc>
      </w:tr>
      <w:tr w:rsidR="00EF3639" w:rsidTr="00EF3639">
        <w:tc>
          <w:tcPr>
            <w:tcW w:w="4747" w:type="dxa"/>
          </w:tcPr>
          <w:p w:rsidR="00EF3639" w:rsidRDefault="00EF3639" w:rsidP="00EF3639">
            <w:pPr>
              <w:spacing w:after="24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F3639" w:rsidRDefault="00EF3639" w:rsidP="00EF3639">
            <w:pPr>
              <w:spacing w:after="24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8" w:type="dxa"/>
          </w:tcPr>
          <w:p w:rsidR="00EF3639" w:rsidRDefault="00EF3639" w:rsidP="00EF3639">
            <w:pPr>
              <w:spacing w:after="24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F3639" w:rsidRDefault="00EF3639" w:rsidP="00EF3639">
      <w:pPr>
        <w:spacing w:after="240"/>
        <w:ind w:left="360"/>
        <w:jc w:val="both"/>
        <w:rPr>
          <w:rFonts w:ascii="Arial" w:hAnsi="Arial" w:cs="Arial"/>
          <w:sz w:val="20"/>
          <w:szCs w:val="20"/>
        </w:rPr>
      </w:pPr>
    </w:p>
    <w:p w:rsidR="00D32813" w:rsidRDefault="00D32813" w:rsidP="00EF3639">
      <w:pPr>
        <w:spacing w:after="240"/>
        <w:ind w:left="360"/>
        <w:jc w:val="both"/>
        <w:rPr>
          <w:rFonts w:ascii="Arial" w:hAnsi="Arial" w:cs="Arial"/>
          <w:sz w:val="20"/>
          <w:szCs w:val="20"/>
        </w:rPr>
      </w:pPr>
    </w:p>
    <w:p w:rsidR="00D32813" w:rsidRDefault="00D32813" w:rsidP="00EF3639">
      <w:pPr>
        <w:spacing w:after="240"/>
        <w:ind w:left="36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853F08" w:rsidRPr="00853F08" w:rsidRDefault="00853F08" w:rsidP="00853F08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853F08">
        <w:rPr>
          <w:rFonts w:ascii="Arial" w:hAnsi="Arial" w:cs="Arial"/>
          <w:b/>
          <w:sz w:val="20"/>
          <w:szCs w:val="20"/>
        </w:rPr>
        <w:lastRenderedPageBreak/>
        <w:t>załącznikami do niniejszej oferty są niżej podane oświadczenia i dokumenty, które należy rozumieć jako wskazane przez Wykonawcę zgodnie z § 10 ust. 2 rozporządzenia</w:t>
      </w:r>
      <w:r w:rsidRPr="00853F08">
        <w:rPr>
          <w:rFonts w:ascii="Arial" w:hAnsi="Arial" w:cs="Arial"/>
          <w:b/>
          <w:sz w:val="20"/>
        </w:rPr>
        <w:t xml:space="preserve"> Ministra Rozwoju z dnia 26 lipca 2016 r. w sprawie rodzajów dokumentów, jakich może żądać Zamawiający od Wykonawcy w postępowaniu o udzielenie zamówienia (Dz. U. z 2016 r., poz. 1126), </w:t>
      </w:r>
      <w:r w:rsidRPr="00853F08">
        <w:rPr>
          <w:rFonts w:ascii="Arial" w:hAnsi="Arial" w:cs="Arial"/>
          <w:b/>
          <w:sz w:val="20"/>
          <w:szCs w:val="20"/>
        </w:rPr>
        <w:t>o ile są aktualne</w:t>
      </w:r>
      <w:r w:rsidRPr="00853F08">
        <w:rPr>
          <w:rFonts w:ascii="Arial" w:hAnsi="Arial" w:cs="Arial"/>
          <w:sz w:val="20"/>
          <w:szCs w:val="20"/>
        </w:rPr>
        <w:t>:</w:t>
      </w:r>
    </w:p>
    <w:p w:rsidR="00997D8E" w:rsidRPr="00061553" w:rsidRDefault="00997D8E" w:rsidP="00997D8E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97D8E" w:rsidRPr="00061553" w:rsidRDefault="00997D8E" w:rsidP="00997D8E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3F08" w:rsidRPr="00061553" w:rsidRDefault="00853F08" w:rsidP="00853F08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3F08" w:rsidRPr="00061553" w:rsidRDefault="00853F08" w:rsidP="00853F08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3F08" w:rsidRPr="00061553" w:rsidRDefault="00853F08" w:rsidP="00853F08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3F08" w:rsidRPr="00061553" w:rsidRDefault="00853F08" w:rsidP="00853F08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97D8E" w:rsidRDefault="00997D8E" w:rsidP="00997D8E">
      <w:pPr>
        <w:spacing w:after="0"/>
        <w:rPr>
          <w:rFonts w:ascii="Arial" w:hAnsi="Arial" w:cs="Arial"/>
          <w:sz w:val="20"/>
          <w:szCs w:val="20"/>
        </w:rPr>
      </w:pPr>
    </w:p>
    <w:p w:rsidR="00853F08" w:rsidRDefault="00853F08" w:rsidP="00997D8E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853F08" w:rsidRDefault="00853F08" w:rsidP="00997D8E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997D8E" w:rsidRPr="009E1AD7" w:rsidRDefault="00997D8E" w:rsidP="00997D8E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997D8E" w:rsidRDefault="00997D8E" w:rsidP="00997D8E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Pr="009E1AD7">
        <w:rPr>
          <w:sz w:val="20"/>
          <w:szCs w:val="20"/>
        </w:rPr>
        <w:t xml:space="preserve">                  </w:t>
      </w:r>
      <w:r>
        <w:rPr>
          <w:rStyle w:val="FontStyle97"/>
          <w:rFonts w:ascii="Arial" w:hAnsi="Arial" w:cs="Arial"/>
        </w:rPr>
        <w:t xml:space="preserve">                                 </w:t>
      </w:r>
      <w:r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997D8E" w:rsidRPr="00510E53" w:rsidRDefault="00997D8E" w:rsidP="00997D8E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997D8E" w:rsidRDefault="00997D8E" w:rsidP="00997D8E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997D8E" w:rsidRDefault="00997D8E" w:rsidP="00997D8E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997D8E" w:rsidRPr="009E1AD7" w:rsidRDefault="00997D8E" w:rsidP="00997D8E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>
        <w:rPr>
          <w:rFonts w:ascii="Arial" w:hAnsi="Arial" w:cs="Arial"/>
          <w:sz w:val="20"/>
          <w:szCs w:val="20"/>
        </w:rPr>
        <w:t>.</w:t>
      </w:r>
    </w:p>
    <w:p w:rsidR="00997D8E" w:rsidRDefault="00997D8E" w:rsidP="00997D8E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C31916" w:rsidRPr="000D1B9A" w:rsidRDefault="00853F08" w:rsidP="00997D8E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**</w:t>
      </w:r>
      <w:r w:rsidR="00C31916">
        <w:rPr>
          <w:rFonts w:ascii="Arial" w:hAnsi="Arial" w:cs="Arial"/>
          <w:b/>
          <w:sz w:val="16"/>
          <w:szCs w:val="16"/>
        </w:rPr>
        <w:t xml:space="preserve"> powielić Tabelę jeżeli dla każdej z części Wykonawca oferuje inny moduł</w:t>
      </w:r>
    </w:p>
    <w:p w:rsidR="00997D8E" w:rsidRPr="000D1B9A" w:rsidRDefault="00997D8E" w:rsidP="00997D8E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CA20F9" w:rsidRPr="00CA20F9" w:rsidRDefault="00CA20F9" w:rsidP="00CA20F9"/>
    <w:sectPr w:rsidR="00CA20F9" w:rsidRPr="00CA20F9" w:rsidSect="00997D8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C3E" w:rsidRDefault="00382C3E">
      <w:r>
        <w:separator/>
      </w:r>
    </w:p>
  </w:endnote>
  <w:endnote w:type="continuationSeparator" w:id="0">
    <w:p w:rsidR="00382C3E" w:rsidRDefault="00382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AD048A" w:rsidP="00124D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0" locked="0" layoutInCell="0" allowOverlap="1" wp14:anchorId="0EA95F08" wp14:editId="12AF6989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AD048A" w:rsidP="00B01F0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6704" behindDoc="0" locked="0" layoutInCell="0" allowOverlap="1" wp14:anchorId="1703F62E" wp14:editId="0E07FCB5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C3E" w:rsidRDefault="00382C3E">
      <w:r>
        <w:separator/>
      </w:r>
    </w:p>
  </w:footnote>
  <w:footnote w:type="continuationSeparator" w:id="0">
    <w:p w:rsidR="00382C3E" w:rsidRDefault="00382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D8E" w:rsidRDefault="00997D8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800" behindDoc="0" locked="0" layoutInCell="0" allowOverlap="1" wp14:anchorId="63F56BC0" wp14:editId="593380E9">
          <wp:simplePos x="0" y="0"/>
          <wp:positionH relativeFrom="page">
            <wp:posOffset>417830</wp:posOffset>
          </wp:positionH>
          <wp:positionV relativeFrom="page">
            <wp:posOffset>404495</wp:posOffset>
          </wp:positionV>
          <wp:extent cx="7019925" cy="752475"/>
          <wp:effectExtent l="0" t="0" r="9525" b="9525"/>
          <wp:wrapNone/>
          <wp:docPr id="1" name="Obraz 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AD048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0" locked="0" layoutInCell="0" allowOverlap="1" wp14:anchorId="1F697B2B" wp14:editId="2CA6D346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A94EA85A"/>
    <w:lvl w:ilvl="0" w:tplc="2820E14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D97FE3"/>
    <w:multiLevelType w:val="hybridMultilevel"/>
    <w:tmpl w:val="14E2726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48A"/>
    <w:rsid w:val="00061F20"/>
    <w:rsid w:val="00080D83"/>
    <w:rsid w:val="000D283E"/>
    <w:rsid w:val="000F51FA"/>
    <w:rsid w:val="00100DBB"/>
    <w:rsid w:val="00124D4A"/>
    <w:rsid w:val="00130B23"/>
    <w:rsid w:val="00185AB8"/>
    <w:rsid w:val="001B210F"/>
    <w:rsid w:val="00241C1F"/>
    <w:rsid w:val="002425AE"/>
    <w:rsid w:val="002C6347"/>
    <w:rsid w:val="002D4F60"/>
    <w:rsid w:val="00320AAC"/>
    <w:rsid w:val="00325198"/>
    <w:rsid w:val="0035482A"/>
    <w:rsid w:val="003619F2"/>
    <w:rsid w:val="00365820"/>
    <w:rsid w:val="0037254B"/>
    <w:rsid w:val="00382C3E"/>
    <w:rsid w:val="00384B55"/>
    <w:rsid w:val="00396446"/>
    <w:rsid w:val="003C554F"/>
    <w:rsid w:val="003E3CB7"/>
    <w:rsid w:val="0040149C"/>
    <w:rsid w:val="00414478"/>
    <w:rsid w:val="00461597"/>
    <w:rsid w:val="004861BD"/>
    <w:rsid w:val="00492BD3"/>
    <w:rsid w:val="004B70BD"/>
    <w:rsid w:val="004C6174"/>
    <w:rsid w:val="004F39B3"/>
    <w:rsid w:val="0052111D"/>
    <w:rsid w:val="00537F26"/>
    <w:rsid w:val="00552F32"/>
    <w:rsid w:val="005760A9"/>
    <w:rsid w:val="00594464"/>
    <w:rsid w:val="005A0BC7"/>
    <w:rsid w:val="00622781"/>
    <w:rsid w:val="00632591"/>
    <w:rsid w:val="00640BFF"/>
    <w:rsid w:val="00671281"/>
    <w:rsid w:val="0069621B"/>
    <w:rsid w:val="006F209E"/>
    <w:rsid w:val="00727F94"/>
    <w:rsid w:val="007337EB"/>
    <w:rsid w:val="00745D18"/>
    <w:rsid w:val="0075561F"/>
    <w:rsid w:val="00776530"/>
    <w:rsid w:val="00791E8E"/>
    <w:rsid w:val="007A0109"/>
    <w:rsid w:val="007B2500"/>
    <w:rsid w:val="007B7EB1"/>
    <w:rsid w:val="007D61D6"/>
    <w:rsid w:val="007E1B19"/>
    <w:rsid w:val="007F3623"/>
    <w:rsid w:val="00827311"/>
    <w:rsid w:val="00834BB4"/>
    <w:rsid w:val="00835187"/>
    <w:rsid w:val="00853F08"/>
    <w:rsid w:val="00856E3A"/>
    <w:rsid w:val="008945D9"/>
    <w:rsid w:val="00997D8E"/>
    <w:rsid w:val="009D71C1"/>
    <w:rsid w:val="009F2CF0"/>
    <w:rsid w:val="00A04690"/>
    <w:rsid w:val="00A40DD3"/>
    <w:rsid w:val="00A8311B"/>
    <w:rsid w:val="00AD048A"/>
    <w:rsid w:val="00B012F7"/>
    <w:rsid w:val="00B01F08"/>
    <w:rsid w:val="00B16E8F"/>
    <w:rsid w:val="00B30401"/>
    <w:rsid w:val="00B6637D"/>
    <w:rsid w:val="00BB76D0"/>
    <w:rsid w:val="00BC363C"/>
    <w:rsid w:val="00C17372"/>
    <w:rsid w:val="00C31916"/>
    <w:rsid w:val="00C62C24"/>
    <w:rsid w:val="00C635B6"/>
    <w:rsid w:val="00CA20F9"/>
    <w:rsid w:val="00CC263D"/>
    <w:rsid w:val="00CE005B"/>
    <w:rsid w:val="00CF1A4A"/>
    <w:rsid w:val="00D0361A"/>
    <w:rsid w:val="00D30ADD"/>
    <w:rsid w:val="00D32813"/>
    <w:rsid w:val="00D43A0D"/>
    <w:rsid w:val="00D46867"/>
    <w:rsid w:val="00D526F3"/>
    <w:rsid w:val="00DC733E"/>
    <w:rsid w:val="00DD3B8B"/>
    <w:rsid w:val="00DE1744"/>
    <w:rsid w:val="00DF57BE"/>
    <w:rsid w:val="00E06500"/>
    <w:rsid w:val="00E57060"/>
    <w:rsid w:val="00E70543"/>
    <w:rsid w:val="00E87616"/>
    <w:rsid w:val="00E92047"/>
    <w:rsid w:val="00EA5C16"/>
    <w:rsid w:val="00ED15F4"/>
    <w:rsid w:val="00EF000D"/>
    <w:rsid w:val="00EF3639"/>
    <w:rsid w:val="00F44527"/>
    <w:rsid w:val="00F545A3"/>
    <w:rsid w:val="00FB5706"/>
    <w:rsid w:val="00FB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7D8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97D8E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link w:val="Nagwek4Znak"/>
    <w:qFormat/>
    <w:rsid w:val="00997D8E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997D8E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997D8E"/>
    <w:rPr>
      <w:rFonts w:eastAsia="Calibri"/>
      <w:b/>
      <w:bCs/>
      <w:sz w:val="28"/>
      <w:szCs w:val="28"/>
      <w:lang w:eastAsia="en-US"/>
    </w:rPr>
  </w:style>
  <w:style w:type="paragraph" w:customStyle="1" w:styleId="Style2">
    <w:name w:val="Style2"/>
    <w:basedOn w:val="Normalny"/>
    <w:rsid w:val="00997D8E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997D8E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97">
    <w:name w:val="Font Style97"/>
    <w:rsid w:val="00997D8E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3">
    <w:name w:val="Style53"/>
    <w:basedOn w:val="Normalny"/>
    <w:rsid w:val="00997D8E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997D8E"/>
    <w:rPr>
      <w:rFonts w:ascii="Times New Roman" w:hAnsi="Times New Roman" w:cs="Times New Roman"/>
      <w:color w:val="000000"/>
      <w:sz w:val="14"/>
      <w:szCs w:val="14"/>
    </w:rPr>
  </w:style>
  <w:style w:type="paragraph" w:styleId="Tekstpodstawowy">
    <w:name w:val="Body Text"/>
    <w:basedOn w:val="Normalny"/>
    <w:link w:val="TekstpodstawowyZnak"/>
    <w:rsid w:val="00997D8E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97D8E"/>
    <w:rPr>
      <w:b/>
      <w:bCs/>
      <w:sz w:val="24"/>
      <w:szCs w:val="24"/>
      <w:lang w:eastAsia="zh-CN"/>
    </w:rPr>
  </w:style>
  <w:style w:type="paragraph" w:customStyle="1" w:styleId="Default">
    <w:name w:val="Default"/>
    <w:rsid w:val="00997D8E"/>
    <w:pPr>
      <w:suppressAutoHyphens/>
      <w:autoSpaceDE w:val="0"/>
    </w:pPr>
    <w:rPr>
      <w:rFonts w:eastAsia="Arial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997D8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3964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uiPriority w:val="99"/>
    <w:rsid w:val="0067128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E70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70543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7D8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97D8E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link w:val="Nagwek4Znak"/>
    <w:qFormat/>
    <w:rsid w:val="00997D8E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997D8E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997D8E"/>
    <w:rPr>
      <w:rFonts w:eastAsia="Calibri"/>
      <w:b/>
      <w:bCs/>
      <w:sz w:val="28"/>
      <w:szCs w:val="28"/>
      <w:lang w:eastAsia="en-US"/>
    </w:rPr>
  </w:style>
  <w:style w:type="paragraph" w:customStyle="1" w:styleId="Style2">
    <w:name w:val="Style2"/>
    <w:basedOn w:val="Normalny"/>
    <w:rsid w:val="00997D8E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997D8E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97">
    <w:name w:val="Font Style97"/>
    <w:rsid w:val="00997D8E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3">
    <w:name w:val="Style53"/>
    <w:basedOn w:val="Normalny"/>
    <w:rsid w:val="00997D8E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997D8E"/>
    <w:rPr>
      <w:rFonts w:ascii="Times New Roman" w:hAnsi="Times New Roman" w:cs="Times New Roman"/>
      <w:color w:val="000000"/>
      <w:sz w:val="14"/>
      <w:szCs w:val="14"/>
    </w:rPr>
  </w:style>
  <w:style w:type="paragraph" w:styleId="Tekstpodstawowy">
    <w:name w:val="Body Text"/>
    <w:basedOn w:val="Normalny"/>
    <w:link w:val="TekstpodstawowyZnak"/>
    <w:rsid w:val="00997D8E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97D8E"/>
    <w:rPr>
      <w:b/>
      <w:bCs/>
      <w:sz w:val="24"/>
      <w:szCs w:val="24"/>
      <w:lang w:eastAsia="zh-CN"/>
    </w:rPr>
  </w:style>
  <w:style w:type="paragraph" w:customStyle="1" w:styleId="Default">
    <w:name w:val="Default"/>
    <w:rsid w:val="00997D8E"/>
    <w:pPr>
      <w:suppressAutoHyphens/>
      <w:autoSpaceDE w:val="0"/>
    </w:pPr>
    <w:rPr>
      <w:rFonts w:eastAsia="Arial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997D8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3964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uiPriority w:val="99"/>
    <w:rsid w:val="0067128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E70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70543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Rostankowska.CZERSK\Documents\2017%20Przetargi\WO.271...2017%20termo%20OZE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88</TotalTime>
  <Pages>5</Pages>
  <Words>1207</Words>
  <Characters>7247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8438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Rostankowska</dc:creator>
  <cp:lastModifiedBy>Wioletta Rostankowska</cp:lastModifiedBy>
  <cp:revision>21</cp:revision>
  <cp:lastPrinted>2018-02-02T09:20:00Z</cp:lastPrinted>
  <dcterms:created xsi:type="dcterms:W3CDTF">2017-09-01T11:59:00Z</dcterms:created>
  <dcterms:modified xsi:type="dcterms:W3CDTF">2018-02-05T11:00:00Z</dcterms:modified>
</cp:coreProperties>
</file>